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934A7" w14:textId="77777777" w:rsidR="007C7EE7" w:rsidRPr="007C7EE7" w:rsidRDefault="007C7EE7" w:rsidP="007C7EE7">
      <w:pPr>
        <w:spacing w:after="160" w:line="259" w:lineRule="auto"/>
        <w:jc w:val="center"/>
        <w:rPr>
          <w:rFonts w:ascii="Calibri" w:eastAsia="Calibri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r w:rsidRPr="007C7EE7">
        <w:rPr>
          <w:rFonts w:ascii="Calibri" w:eastAsia="Calibri" w:hAnsi="Calibri" w:cs="Calibri"/>
          <w:b/>
          <w:bCs/>
          <w:kern w:val="0"/>
          <w:sz w:val="26"/>
          <w:szCs w:val="26"/>
          <w:lang w:val="en-US"/>
          <w14:ligatures w14:val="none"/>
        </w:rPr>
        <w:t>REGULAMENTUL CAMPANIEI PROMOȚIONALE</w:t>
      </w:r>
    </w:p>
    <w:p w14:paraId="5EA5E28D" w14:textId="40EF3C7E" w:rsidR="007C7EE7" w:rsidRPr="007C7EE7" w:rsidRDefault="007C7EE7" w:rsidP="007C7EE7">
      <w:pPr>
        <w:spacing w:after="160" w:line="259" w:lineRule="auto"/>
        <w:jc w:val="center"/>
        <w:rPr>
          <w:rFonts w:ascii="Calibri" w:eastAsia="Calibri" w:hAnsi="Calibri" w:cs="Calibri"/>
          <w:b/>
          <w:bCs/>
          <w:kern w:val="0"/>
          <w:sz w:val="26"/>
          <w:szCs w:val="26"/>
          <w:lang w:val="en-GB"/>
          <w14:ligatures w14:val="none"/>
        </w:rPr>
      </w:pPr>
      <w:proofErr w:type="gramStart"/>
      <w:r w:rsidRPr="007C7EE7">
        <w:rPr>
          <w:rFonts w:ascii="Calibri" w:eastAsia="Calibri" w:hAnsi="Calibri" w:cs="Calibri"/>
          <w:kern w:val="0"/>
          <w:sz w:val="24"/>
          <w:lang w:val="fr-FR"/>
          <w14:ligatures w14:val="none"/>
        </w:rPr>
        <w:t>,,</w:t>
      </w:r>
      <w:proofErr w:type="gramEnd"/>
      <w:r w:rsidR="002B351F">
        <w:rPr>
          <w:rFonts w:ascii="Calibri" w:eastAsia="Calibri" w:hAnsi="Calibri" w:cs="Calibri"/>
          <w:b/>
          <w:bCs/>
          <w:kern w:val="0"/>
          <w:sz w:val="24"/>
          <w:highlight w:val="yellow"/>
          <w:lang w:val="en-GB"/>
          <w14:ligatures w14:val="none"/>
        </w:rPr>
        <w:t>De 2 Mai, c</w:t>
      </w:r>
      <w:r w:rsidR="002B351F">
        <w:rPr>
          <w:rFonts w:ascii="Calibri" w:eastAsia="Calibri" w:hAnsi="Calibri" w:cs="Calibri"/>
          <w:b/>
          <w:bCs/>
          <w:kern w:val="0"/>
          <w:sz w:val="24"/>
          <w:highlight w:val="yellow"/>
          <w:lang w:val="ro-RO"/>
          <w14:ligatures w14:val="none"/>
        </w:rPr>
        <w:t xml:space="preserve">âștigi premii </w:t>
      </w:r>
      <w:r w:rsidR="00C57464">
        <w:rPr>
          <w:rFonts w:ascii="Calibri" w:eastAsia="Calibri" w:hAnsi="Calibri" w:cs="Calibri"/>
          <w:b/>
          <w:bCs/>
          <w:kern w:val="0"/>
          <w:sz w:val="24"/>
          <w:highlight w:val="yellow"/>
          <w:lang w:val="ro-RO"/>
          <w14:ligatures w14:val="none"/>
        </w:rPr>
        <w:t>X2</w:t>
      </w:r>
      <w:r w:rsidRPr="007C7EE7">
        <w:rPr>
          <w:rFonts w:ascii="Calibri" w:eastAsia="Calibri" w:hAnsi="Calibri" w:cs="Calibri"/>
          <w:kern w:val="0"/>
          <w:sz w:val="24"/>
          <w:highlight w:val="yellow"/>
          <w:lang w:val="ro-RO"/>
          <w14:ligatures w14:val="none"/>
        </w:rPr>
        <w:t>”</w:t>
      </w:r>
    </w:p>
    <w:p w14:paraId="1CF12D0B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Campaniei</w:t>
      </w:r>
      <w:proofErr w:type="spellEnd"/>
    </w:p>
    <w:p w14:paraId="15EA3A71" w14:textId="07D32458" w:rsidR="003B189C" w:rsidRPr="007A0F80" w:rsidRDefault="007C7EE7" w:rsidP="007A0F80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Campania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promoțională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r w:rsidRPr="007C7EE7">
        <w:rPr>
          <w:rFonts w:ascii="Calibri" w:eastAsia="Times New Roman" w:hAnsi="Calibri" w:cs="Calibri"/>
          <w:b/>
          <w:bCs/>
          <w:kern w:val="0"/>
          <w:sz w:val="24"/>
          <w:lang w:val="fr-FR"/>
          <w14:ligatures w14:val="none"/>
        </w:rPr>
        <w:t>,,</w:t>
      </w:r>
      <w:proofErr w:type="gramEnd"/>
      <w:r w:rsidR="003D1EB5" w:rsidRPr="003D1EB5">
        <w:rPr>
          <w:rFonts w:ascii="Calibri" w:eastAsia="Calibri" w:hAnsi="Calibri" w:cs="Calibri"/>
          <w:b/>
          <w:bCs/>
          <w:kern w:val="0"/>
          <w:sz w:val="24"/>
          <w:highlight w:val="yellow"/>
          <w:lang w:val="en-GB"/>
          <w14:ligatures w14:val="none"/>
        </w:rPr>
        <w:t xml:space="preserve"> </w:t>
      </w:r>
      <w:r w:rsidR="00C57464">
        <w:rPr>
          <w:rFonts w:ascii="Calibri" w:eastAsia="Calibri" w:hAnsi="Calibri" w:cs="Calibri"/>
          <w:b/>
          <w:bCs/>
          <w:kern w:val="0"/>
          <w:sz w:val="24"/>
          <w:highlight w:val="yellow"/>
          <w:lang w:val="en-GB"/>
          <w14:ligatures w14:val="none"/>
        </w:rPr>
        <w:t>De 2 Mai, c</w:t>
      </w:r>
      <w:r w:rsidR="00C57464">
        <w:rPr>
          <w:rFonts w:ascii="Calibri" w:eastAsia="Calibri" w:hAnsi="Calibri" w:cs="Calibri"/>
          <w:b/>
          <w:bCs/>
          <w:kern w:val="0"/>
          <w:sz w:val="24"/>
          <w:highlight w:val="yellow"/>
          <w:lang w:val="ro-RO"/>
          <w14:ligatures w14:val="none"/>
        </w:rPr>
        <w:t>âștigi premii X2</w:t>
      </w:r>
      <w:r w:rsidRPr="007C7EE7">
        <w:rPr>
          <w:rFonts w:ascii="Calibri" w:eastAsia="Times New Roman" w:hAnsi="Calibri" w:cs="Calibri"/>
          <w:b/>
          <w:bCs/>
          <w:kern w:val="0"/>
          <w:sz w:val="24"/>
          <w:lang w:val="fr-FR"/>
          <w14:ligatures w14:val="none"/>
        </w:rPr>
        <w:t>”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 xml:space="preserve"> (denumită în cele ce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urmează ,,</w:t>
      </w:r>
      <w:proofErr w:type="gramEnd"/>
      <w:r w:rsidRPr="007C7EE7">
        <w:rPr>
          <w:rFonts w:ascii="Calibri" w:eastAsia="Times New Roman" w:hAnsi="Calibri" w:cs="Calibri"/>
          <w:b/>
          <w:bCs/>
          <w:kern w:val="0"/>
          <w:sz w:val="24"/>
          <w:lang w:val="ro-RO"/>
          <w14:ligatures w14:val="none"/>
        </w:rPr>
        <w:t>Campania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 xml:space="preserve">”) este organizată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de: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 xml:space="preserve"> </w:t>
      </w:r>
      <w:r w:rsidR="003B189C"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 </w:t>
      </w:r>
    </w:p>
    <w:p w14:paraId="55D0AB76" w14:textId="77777777" w:rsidR="003B189C" w:rsidRPr="003B189C" w:rsidRDefault="003B189C" w:rsidP="003B189C">
      <w:pPr>
        <w:spacing w:before="240" w:line="259" w:lineRule="auto"/>
        <w:ind w:left="432" w:hanging="432"/>
        <w:jc w:val="both"/>
        <w:outlineLvl w:val="0"/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</w:pPr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BET ZONE S.R.L.,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persoană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juridică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română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, cu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sediul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social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în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Bucureşti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Sectorul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3,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Clădirea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TN Offices 2,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Splaiul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Unirii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, nr. 165,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Etaj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5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şi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7 (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parţial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),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înregistrată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la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Oficiul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Registrului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Comerţului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de pe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lângă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Tribunalul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Bucureşti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sub nr. J40/8632/2015, cod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unic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de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înregistrare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(„CUI”): 34774502,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reprezentat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legal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prin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dna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.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Odovîncă-Neghirlă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Andreea-Oana,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în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calitate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de Administrator,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în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baza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LICENȚEI L1160665W000326,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emisă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de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Oficiul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Național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pentru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Jocuri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de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Noroc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(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denumit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în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continuare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,,O.N.J.N.</w:t>
      </w:r>
      <w:proofErr w:type="gram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”) la data de 01.09.2016,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valabilă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până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la data de 31.08.2026, (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denumit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în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cele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ce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urmează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,,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Organizatorul</w:t>
      </w:r>
      <w:proofErr w:type="spellEnd"/>
      <w:proofErr w:type="gram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” </w:t>
      </w:r>
      <w:proofErr w:type="spellStart"/>
      <w:proofErr w:type="gram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sau</w:t>
      </w:r>
      <w:proofErr w:type="spell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 xml:space="preserve"> ,,</w:t>
      </w:r>
      <w:proofErr w:type="spellStart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Organizatorii</w:t>
      </w:r>
      <w:proofErr w:type="spellEnd"/>
      <w:proofErr w:type="gramEnd"/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”).</w:t>
      </w:r>
    </w:p>
    <w:p w14:paraId="02FE40C6" w14:textId="414EA05D" w:rsidR="007C7EE7" w:rsidRPr="007C7EE7" w:rsidRDefault="003B189C" w:rsidP="003B189C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r w:rsidRPr="003B189C">
        <w:rPr>
          <w:rFonts w:ascii="Calibri" w:eastAsia="Calibri" w:hAnsi="Calibri" w:cs="Calibri"/>
          <w:b/>
          <w:bCs/>
          <w:kern w:val="0"/>
          <w:sz w:val="24"/>
          <w:lang w:val="en-US"/>
          <w14:ligatures w14:val="none"/>
        </w:rPr>
        <w:t> </w:t>
      </w:r>
      <w:proofErr w:type="spellStart"/>
      <w:r w:rsidR="007C7EE7"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="007C7EE7"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2: </w:t>
      </w:r>
      <w:proofErr w:type="spellStart"/>
      <w:r w:rsidR="007C7EE7"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Regulamentul</w:t>
      </w:r>
      <w:proofErr w:type="spellEnd"/>
      <w:r w:rsidR="007C7EE7"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="007C7EE7"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Campaniei</w:t>
      </w:r>
      <w:proofErr w:type="spellEnd"/>
    </w:p>
    <w:p w14:paraId="6F07986F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obligați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termenele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condițiile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oficial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denumit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urmează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,,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Regulamentul</w:t>
      </w:r>
      <w:proofErr w:type="spellEnd"/>
      <w:proofErr w:type="gramEnd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”).</w:t>
      </w:r>
    </w:p>
    <w:p w14:paraId="116FD67C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Regulamentul este disponibil pe întreaga Durata a Campaniei, în mod gratuit, oricărei persoane interesate, pentru a fi consultat, după cum urmează:</w:t>
      </w:r>
    </w:p>
    <w:p w14:paraId="0A841CB4" w14:textId="77777777" w:rsidR="007C7EE7" w:rsidRPr="007C7EE7" w:rsidRDefault="007C7EE7" w:rsidP="007C7EE7">
      <w:pPr>
        <w:numPr>
          <w:ilvl w:val="0"/>
          <w:numId w:val="1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 xml:space="preserve">La </w:t>
      </w:r>
      <w:proofErr w:type="spellStart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sediul</w:t>
      </w:r>
      <w:proofErr w:type="spellEnd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;</w:t>
      </w:r>
      <w:proofErr w:type="gramEnd"/>
    </w:p>
    <w:p w14:paraId="094DEE13" w14:textId="2107F287" w:rsidR="007C7EE7" w:rsidRPr="007C7EE7" w:rsidRDefault="007C7EE7" w:rsidP="007C7EE7">
      <w:pPr>
        <w:numPr>
          <w:ilvl w:val="0"/>
          <w:numId w:val="1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Pe site-</w:t>
      </w:r>
      <w:proofErr w:type="spellStart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ul</w:t>
      </w:r>
      <w:proofErr w:type="spellEnd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 xml:space="preserve"> </w:t>
      </w:r>
      <w:proofErr w:type="gramStart"/>
      <w:r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efortuna.ro</w:t>
      </w:r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;</w:t>
      </w:r>
      <w:proofErr w:type="gramEnd"/>
    </w:p>
    <w:p w14:paraId="0DB309B9" w14:textId="77777777" w:rsidR="007C7EE7" w:rsidRPr="007C7EE7" w:rsidRDefault="007C7EE7" w:rsidP="007C7EE7">
      <w:pPr>
        <w:numPr>
          <w:ilvl w:val="0"/>
          <w:numId w:val="1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 xml:space="preserve">Pe </w:t>
      </w:r>
      <w:proofErr w:type="spellStart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pagina</w:t>
      </w:r>
      <w:proofErr w:type="spellEnd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 xml:space="preserve"> de </w:t>
      </w:r>
      <w:r w:rsidRPr="007C7EE7">
        <w:rPr>
          <w:rFonts w:ascii="Calibri" w:eastAsia="Times New Roman" w:hAnsi="Calibri" w:cs="Calibri"/>
          <w:i/>
          <w:iCs/>
          <w:kern w:val="0"/>
          <w:sz w:val="24"/>
          <w:highlight w:val="yellow"/>
          <w:lang w:val="en-US"/>
          <w14:ligatures w14:val="none"/>
        </w:rPr>
        <w:t>Instagram</w:t>
      </w:r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 xml:space="preserve">a  </w:t>
      </w:r>
      <w:proofErr w:type="spellStart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Organizatorului</w:t>
      </w:r>
      <w:proofErr w:type="spellEnd"/>
      <w:proofErr w:type="gramEnd"/>
      <w:r w:rsidRPr="007C7EE7">
        <w:rPr>
          <w:rFonts w:ascii="Calibri" w:eastAsia="Times New Roman" w:hAnsi="Calibri" w:cs="Calibri"/>
          <w:i/>
          <w:iCs/>
          <w:kern w:val="0"/>
          <w:sz w:val="24"/>
          <w:lang w:val="en-US"/>
          <w14:ligatures w14:val="none"/>
        </w:rPr>
        <w:t>;</w:t>
      </w:r>
    </w:p>
    <w:p w14:paraId="2888C83D" w14:textId="77777777" w:rsidR="007C7EE7" w:rsidRPr="007C7EE7" w:rsidRDefault="007C7EE7" w:rsidP="007C7EE7">
      <w:pPr>
        <w:spacing w:after="160" w:line="259" w:lineRule="auto"/>
        <w:rPr>
          <w:rFonts w:ascii="Calibri" w:eastAsia="Calibri" w:hAnsi="Calibri" w:cs="Times New Roman"/>
          <w:kern w:val="0"/>
          <w:szCs w:val="22"/>
          <w:lang w:val="en-US"/>
          <w14:ligatures w14:val="none"/>
        </w:rPr>
      </w:pPr>
    </w:p>
    <w:p w14:paraId="22769152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rezervă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modifica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completa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termenii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condițiile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precum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suspenda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înceta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întrerupe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prelungi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Campania,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urmând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modific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ările/completările să fie aduse la cunoștința publicului prin aceleași canale de comunicare prin care a fost adus la cunoștință Regulamentul.</w:t>
      </w:r>
    </w:p>
    <w:p w14:paraId="39B1C35E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Campania poate fi mediatizată în scopul informării publicului, cum ar fi, dar fără a se limita la, prin intermediul unor materiale publicitare și/sau materiale cu rol informativ, la libera decizie a Organizatorului.</w:t>
      </w:r>
    </w:p>
    <w:p w14:paraId="73A0B90C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Campania se desfașoară în conformitate cu dispozițiile Ordonanței de Urgență nr. 77/2009 privind organizarea și exploatarea jocurilor de noroc cu modificarile și completările ulterioare, precum și în conformitate cu dispozițiile Hotărârii nr. 111/2016 pentru aprobarea Normelor metodologice de punere în aplicare a Ordonanței de Urgență a Guvernului nr. 77/2009 privind organizarea și exploatarea jocurilor de noroc și pentru modificarea și completarea Hotărârii Guvernului nr. 298/2013 privind organizarea și funcționarea Oficiului Național pentru Jocuri de Noroc, pentru modificarea Hotărârii Guvernului nr. 870/2009 pentru aprobarea Normelor metodologice de aplicare a Ordonanței de Urgență a Guvernului nr. 77/2009 și pentru abrogarea Hotărârii Guvernului nr. 870/2009 privind organizarea și exploatarea jocurilor de noroc, cu modificarile și completările ulterioare.</w:t>
      </w:r>
    </w:p>
    <w:p w14:paraId="77E801A2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Înscrierea în Campanie presupune acceptarea implicită, integrală, expresă și neechivocă a prevederilor prezentului Regulament.</w:t>
      </w:r>
    </w:p>
    <w:p w14:paraId="1A93A2DC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r w:rsidRPr="007C7EE7"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ab/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3: Aria de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desfășurare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Campaniei</w:t>
      </w:r>
      <w:proofErr w:type="spellEnd"/>
    </w:p>
    <w:p w14:paraId="2CDB80E7" w14:textId="05759D46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Campania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desfășoară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teritoriul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României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/pe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pagina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socializare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: </w:t>
      </w:r>
      <w:r w:rsidRPr="007C7EE7"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 xml:space="preserve">Instagram: </w:t>
      </w:r>
      <w:r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>Fortuna</w:t>
      </w:r>
      <w:r w:rsidRPr="007C7EE7"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 xml:space="preserve"> </w:t>
      </w:r>
      <w:hyperlink r:id="rId11" w:history="1">
        <w:r w:rsidRPr="000E43A3">
          <w:rPr>
            <w:rStyle w:val="Hyperlink"/>
            <w:rFonts w:ascii="Calibri Light" w:eastAsia="Times New Roman" w:hAnsi="Calibri Light" w:cs="Times New Roman"/>
            <w:kern w:val="0"/>
            <w:sz w:val="26"/>
            <w:szCs w:val="26"/>
            <w:lang w:val="en-US"/>
            <w14:ligatures w14:val="none"/>
          </w:rPr>
          <w:t>https://www.instagram.com/efortunaro/</w:t>
        </w:r>
      </w:hyperlink>
      <w:r w:rsidR="00837925">
        <w:t xml:space="preserve"> și </w:t>
      </w:r>
      <w:proofErr w:type="gramStart"/>
      <w:r w:rsidR="00584F54" w:rsidRPr="00584F54">
        <w:t>https://www.instagram.com/bvcovia</w:t>
      </w:r>
      <w:r w:rsidR="00584F54">
        <w:t xml:space="preserve"> </w:t>
      </w:r>
      <w:r w:rsidRPr="007C7EE7">
        <w:rPr>
          <w:rFonts w:ascii="Calibri" w:eastAsia="Times New Roman" w:hAnsi="Calibri" w:cs="Calibri"/>
          <w:color w:val="3B3838"/>
          <w:kern w:val="0"/>
          <w:sz w:val="24"/>
          <w:lang w:val="en-US"/>
          <w14:ligatures w14:val="none"/>
        </w:rPr>
        <w:t>;</w:t>
      </w:r>
      <w:proofErr w:type="gramEnd"/>
      <w:r w:rsidRPr="007C7EE7">
        <w:rPr>
          <w:rFonts w:ascii="Calibri" w:eastAsia="Times New Roman" w:hAnsi="Calibri" w:cs="Calibri"/>
          <w:color w:val="3B3838"/>
          <w:kern w:val="0"/>
          <w:sz w:val="24"/>
          <w:lang w:val="en-US"/>
          <w14:ligatures w14:val="none"/>
        </w:rPr>
        <w:t xml:space="preserve"> </w:t>
      </w:r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denumită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continuare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 ,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,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>Locația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”).</w:t>
      </w:r>
    </w:p>
    <w:p w14:paraId="7BECF37C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4: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Durata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Campaniei</w:t>
      </w:r>
      <w:proofErr w:type="spellEnd"/>
    </w:p>
    <w:p w14:paraId="4C45C685" w14:textId="764E9ABF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Campania se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desfășoară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perioada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r w:rsidR="0077307A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30 aprilie</w:t>
      </w:r>
      <w:r w:rsidR="009428FD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-</w:t>
      </w:r>
      <w:r w:rsidR="004C5BF6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8</w:t>
      </w:r>
      <w:r w:rsidR="009428FD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 xml:space="preserve"> </w:t>
      </w:r>
      <w:proofErr w:type="spellStart"/>
      <w:r w:rsidR="004C5BF6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mai</w:t>
      </w:r>
      <w:proofErr w:type="spellEnd"/>
      <w:r w:rsidRPr="007C7EE7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 xml:space="preserve"> 2025</w:t>
      </w:r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>în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>conformitate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>prevederile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GB"/>
          <w14:ligatures w14:val="none"/>
        </w:rPr>
        <w:t>.</w:t>
      </w:r>
    </w:p>
    <w:p w14:paraId="2BDDBA81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 xml:space="preserve"> 5: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participare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Campanie</w:t>
      </w:r>
      <w:proofErr w:type="spellEnd"/>
    </w:p>
    <w:p w14:paraId="7448A6B3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Campania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deschisă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tuturor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fizice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denumite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 xml:space="preserve">în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continuare ,,</w:t>
      </w:r>
      <w:r w:rsidRPr="007C7EE7">
        <w:rPr>
          <w:rFonts w:ascii="Calibri" w:eastAsia="Times New Roman" w:hAnsi="Calibri" w:cs="Calibri"/>
          <w:b/>
          <w:bCs/>
          <w:kern w:val="0"/>
          <w:sz w:val="24"/>
          <w:lang w:val="ro-RO"/>
          <w14:ligatures w14:val="none"/>
        </w:rPr>
        <w:t>Participanți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”) care îndeplinesc în mod cumulativ următoarele condiții:</w:t>
      </w:r>
    </w:p>
    <w:p w14:paraId="223017F1" w14:textId="77777777" w:rsidR="007C7EE7" w:rsidRPr="007C7EE7" w:rsidRDefault="007C7EE7" w:rsidP="007C7EE7">
      <w:pPr>
        <w:numPr>
          <w:ilvl w:val="0"/>
          <w:numId w:val="2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Au implinită vârsta de 18 ani la data înscrierii în Campanie;</w:t>
      </w:r>
    </w:p>
    <w:p w14:paraId="2A133638" w14:textId="77777777" w:rsidR="007C7EE7" w:rsidRPr="007C7EE7" w:rsidRDefault="007C7EE7" w:rsidP="007C7EE7">
      <w:pPr>
        <w:numPr>
          <w:ilvl w:val="0"/>
          <w:numId w:val="2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Au domiciliul sau reședința fiscală în România;</w:t>
      </w:r>
    </w:p>
    <w:p w14:paraId="3E13C8A0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Nu au dreptul de a participa la prezenta Campanie următoarele categorii de persoane:</w:t>
      </w:r>
    </w:p>
    <w:p w14:paraId="18048A81" w14:textId="77777777" w:rsidR="007C7EE7" w:rsidRPr="007C7EE7" w:rsidRDefault="007C7EE7" w:rsidP="007C7EE7">
      <w:pPr>
        <w:numPr>
          <w:ilvl w:val="2"/>
          <w:numId w:val="3"/>
        </w:numPr>
        <w:spacing w:before="40" w:after="160" w:line="259" w:lineRule="auto"/>
        <w:ind w:left="1440" w:hanging="360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juridice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01422B51" w14:textId="77777777" w:rsidR="007C7EE7" w:rsidRPr="007C7EE7" w:rsidRDefault="007C7EE7" w:rsidP="007C7EE7">
      <w:pPr>
        <w:numPr>
          <w:ilvl w:val="2"/>
          <w:numId w:val="3"/>
        </w:numPr>
        <w:spacing w:before="40" w:after="160" w:line="259" w:lineRule="auto"/>
        <w:ind w:left="1440" w:hanging="360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nu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împlinită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vârsta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18 ani la data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62847B98" w14:textId="77777777" w:rsidR="007C7EE7" w:rsidRPr="007C7EE7" w:rsidRDefault="007C7EE7" w:rsidP="007C7EE7">
      <w:pPr>
        <w:numPr>
          <w:ilvl w:val="2"/>
          <w:numId w:val="3"/>
        </w:numPr>
        <w:spacing w:before="40" w:after="160" w:line="259" w:lineRule="auto"/>
        <w:ind w:left="1440" w:hanging="360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Prepușii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partenerii</w:t>
      </w:r>
      <w:proofErr w:type="spellEnd"/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angajații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precum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societăților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afiliate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0F8666C4" w14:textId="77777777" w:rsidR="007C7EE7" w:rsidRPr="007C7EE7" w:rsidRDefault="007C7EE7" w:rsidP="007C7EE7">
      <w:pPr>
        <w:numPr>
          <w:ilvl w:val="2"/>
          <w:numId w:val="3"/>
        </w:numPr>
        <w:spacing w:before="40" w:after="160" w:line="259" w:lineRule="auto"/>
        <w:ind w:left="1440" w:hanging="360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Rudele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afinii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prepușilor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până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gradul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II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(rude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afinii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până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gradul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II: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părinți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/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frați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/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surori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/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copii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soț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/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soție</w:t>
      </w:r>
      <w:proofErr w:type="spellEnd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);</w:t>
      </w:r>
      <w:proofErr w:type="gramEnd"/>
    </w:p>
    <w:p w14:paraId="32212567" w14:textId="77777777" w:rsidR="007C7EE7" w:rsidRPr="007C7EE7" w:rsidRDefault="007C7EE7" w:rsidP="007C7EE7">
      <w:pPr>
        <w:numPr>
          <w:ilvl w:val="2"/>
          <w:numId w:val="3"/>
        </w:numPr>
        <w:spacing w:before="40" w:after="160" w:line="259" w:lineRule="auto"/>
        <w:ind w:left="1440" w:hanging="360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Reprezentanții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legali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membrii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echipei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manageriale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ai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3CA49CBC" w14:textId="77777777" w:rsidR="007C7EE7" w:rsidRPr="007C7EE7" w:rsidRDefault="007C7EE7" w:rsidP="007C7EE7">
      <w:pPr>
        <w:numPr>
          <w:ilvl w:val="2"/>
          <w:numId w:val="3"/>
        </w:numPr>
        <w:spacing w:before="40" w:after="160" w:line="259" w:lineRule="auto"/>
        <w:ind w:left="1440" w:hanging="360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Membrii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angajații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O.N.J.N.;</w:t>
      </w:r>
      <w:proofErr w:type="gramEnd"/>
    </w:p>
    <w:p w14:paraId="121DBA9B" w14:textId="77777777" w:rsidR="007C7EE7" w:rsidRPr="007C7EE7" w:rsidRDefault="007C7EE7" w:rsidP="007C7EE7">
      <w:pPr>
        <w:numPr>
          <w:ilvl w:val="2"/>
          <w:numId w:val="3"/>
        </w:numPr>
        <w:spacing w:before="40" w:after="160" w:line="259" w:lineRule="auto"/>
        <w:ind w:left="1440" w:hanging="360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Orice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avea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legătură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directă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198C8BC7" w14:textId="35CCC94B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 xml:space="preserve">Organizatorul își rezervă dreptul de a lua toate măsurile necesare pentru a preveni înscrierea în Campanie a persoanelor prevăzute la </w:t>
      </w:r>
      <w:r w:rsidR="00347F2E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Sectiunea</w:t>
      </w:r>
      <w:r w:rsidR="00347F2E"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 xml:space="preserve"> 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5, precum și de a elimina orice persoană din categoriile de mai sus.</w:t>
      </w:r>
    </w:p>
    <w:p w14:paraId="3FDAFF00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ro-RO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Refuzul de a furniza datele necesare în vederea înscrierii în Campanie are drept consecință imposibilitatea de a participa la Campanie, respectiv imposibilitatea acordării Premiilor în cazul Câștigătorilor.</w:t>
      </w:r>
    </w:p>
    <w:p w14:paraId="4F757532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6: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Mecanismul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Campaniei</w:t>
      </w:r>
      <w:proofErr w:type="spellEnd"/>
    </w:p>
    <w:p w14:paraId="681DE2F7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valid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trebuie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îndeplinească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cumulativ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următoarele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condiții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:</w:t>
      </w:r>
    </w:p>
    <w:p w14:paraId="5D991BD5" w14:textId="77777777" w:rsidR="007C7EE7" w:rsidRPr="007C7EE7" w:rsidRDefault="007C7EE7" w:rsidP="007C7EE7">
      <w:pPr>
        <w:numPr>
          <w:ilvl w:val="2"/>
          <w:numId w:val="4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aibă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potrivit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prevederilor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5;</w:t>
      </w:r>
      <w:proofErr w:type="gramEnd"/>
    </w:p>
    <w:p w14:paraId="55CDAF1E" w14:textId="77777777" w:rsidR="007C7EE7" w:rsidRPr="007C7EE7" w:rsidRDefault="007C7EE7" w:rsidP="007C7EE7">
      <w:pPr>
        <w:numPr>
          <w:ilvl w:val="2"/>
          <w:numId w:val="4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facă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Durata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4EC3EB96" w14:textId="29822B5B" w:rsidR="007C7EE7" w:rsidRPr="00957C41" w:rsidRDefault="007C7EE7" w:rsidP="00957C41">
      <w:pPr>
        <w:numPr>
          <w:ilvl w:val="2"/>
          <w:numId w:val="4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Durata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avea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postare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pagina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Instagram</w:t>
      </w:r>
      <w:r w:rsidR="00584F54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r w:rsidR="00957C41" w:rsidRPr="00957C41">
        <w:t>https://www.instagram.com/bvcovia</w:t>
      </w:r>
      <w:r w:rsidR="00957C41">
        <w:t xml:space="preserve"> </w:t>
      </w:r>
      <w:r w:rsidR="00584F54">
        <w:t xml:space="preserve">în colaborare cu pagina </w:t>
      </w:r>
      <w:r w:rsidR="001C4075">
        <w:t xml:space="preserve"> </w:t>
      </w:r>
      <w:hyperlink r:id="rId12" w:history="1">
        <w:r w:rsidR="001C4075" w:rsidRPr="00957C41">
          <w:rPr>
            <w:rStyle w:val="Hyperlink"/>
            <w:rFonts w:ascii="Calibri Light" w:eastAsia="Times New Roman" w:hAnsi="Calibri Light" w:cs="Times New Roman"/>
            <w:kern w:val="0"/>
            <w:sz w:val="26"/>
            <w:szCs w:val="26"/>
            <w:lang w:val="en-US"/>
            <w14:ligatures w14:val="none"/>
          </w:rPr>
          <w:t>https://www.instagram.com/efortunaro/</w:t>
        </w:r>
      </w:hyperlink>
      <w:r w:rsidRPr="00957C41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957C41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legată</w:t>
      </w:r>
      <w:proofErr w:type="spellEnd"/>
      <w:r w:rsidRPr="00957C41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957C41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campanie</w:t>
      </w:r>
      <w:proofErr w:type="spellEnd"/>
      <w:r w:rsidR="001C4075" w:rsidRPr="00957C41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</w:p>
    <w:p w14:paraId="4D31C397" w14:textId="77777777" w:rsidR="007C7EE7" w:rsidRPr="007C7EE7" w:rsidRDefault="007C7EE7" w:rsidP="007C7EE7">
      <w:pPr>
        <w:numPr>
          <w:ilvl w:val="2"/>
          <w:numId w:val="4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Participantul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trebuie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:</w:t>
      </w:r>
    </w:p>
    <w:p w14:paraId="0929597E" w14:textId="1B6574C4" w:rsidR="007C7EE7" w:rsidRDefault="007C7EE7" w:rsidP="007C7EE7">
      <w:pPr>
        <w:numPr>
          <w:ilvl w:val="0"/>
          <w:numId w:val="10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ă</w:t>
      </w:r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tag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unui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prieten</w:t>
      </w:r>
      <w:proofErr w:type="spellEnd"/>
    </w:p>
    <w:p w14:paraId="469CE404" w14:textId="2FD97DE3" w:rsidR="008C1AFE" w:rsidRPr="007C7EE7" w:rsidRDefault="008C1AFE" w:rsidP="007C7EE7">
      <w:pPr>
        <w:numPr>
          <w:ilvl w:val="0"/>
          <w:numId w:val="10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Să</w:t>
      </w:r>
      <w:proofErr w:type="spellEnd"/>
      <w:r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dea</w:t>
      </w:r>
      <w:proofErr w:type="spellEnd"/>
      <w:r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“Follow</w:t>
      </w:r>
      <w:r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”</w:t>
      </w:r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atât</w:t>
      </w:r>
      <w:proofErr w:type="spellEnd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el</w:t>
      </w:r>
      <w:proofErr w:type="spellEnd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cât</w:t>
      </w:r>
      <w:proofErr w:type="spellEnd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prietenul</w:t>
      </w:r>
      <w:proofErr w:type="spellEnd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tag-</w:t>
      </w:r>
      <w:proofErr w:type="spellStart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uit</w:t>
      </w:r>
      <w:proofErr w:type="spellEnd"/>
      <w:r w:rsidR="0041747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pagini</w:t>
      </w:r>
      <w:r w:rsidR="00957C41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lor</w:t>
      </w:r>
      <w:proofErr w:type="spellEnd"/>
      <w:r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Instagram </w:t>
      </w:r>
      <w:hyperlink r:id="rId13" w:history="1">
        <w:r w:rsidRPr="000E43A3">
          <w:rPr>
            <w:rStyle w:val="Hyperlink"/>
            <w:rFonts w:ascii="Calibri Light" w:eastAsia="Times New Roman" w:hAnsi="Calibri Light" w:cs="Times New Roman"/>
            <w:kern w:val="0"/>
            <w:sz w:val="26"/>
            <w:szCs w:val="26"/>
            <w:lang w:val="en-US"/>
            <w14:ligatures w14:val="none"/>
          </w:rPr>
          <w:t>https://www.instagram.com/efortunaro/</w:t>
        </w:r>
      </w:hyperlink>
      <w:r>
        <w:rPr>
          <w:rFonts w:ascii="Calibri Light" w:eastAsia="Times New Roman" w:hAnsi="Calibri Light" w:cs="Times New Roman"/>
          <w:color w:val="2F5496"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="00957C41">
        <w:rPr>
          <w:rFonts w:ascii="Calibri Light" w:eastAsia="Times New Roman" w:hAnsi="Calibri Light" w:cs="Times New Roman"/>
          <w:color w:val="2F5496"/>
          <w:kern w:val="0"/>
          <w:sz w:val="26"/>
          <w:szCs w:val="26"/>
          <w:lang w:val="en-US"/>
          <w14:ligatures w14:val="none"/>
        </w:rPr>
        <w:t>și</w:t>
      </w:r>
      <w:proofErr w:type="spellEnd"/>
      <w:r w:rsidR="00957C41">
        <w:rPr>
          <w:rFonts w:ascii="Calibri Light" w:eastAsia="Times New Roman" w:hAnsi="Calibri Light" w:cs="Times New Roman"/>
          <w:color w:val="2F5496"/>
          <w:kern w:val="0"/>
          <w:sz w:val="26"/>
          <w:szCs w:val="26"/>
          <w:lang w:val="en-US"/>
          <w14:ligatures w14:val="none"/>
        </w:rPr>
        <w:t xml:space="preserve"> </w:t>
      </w:r>
      <w:r w:rsidR="00957C41" w:rsidRPr="00957C41">
        <w:t>https://www.instagram.com/bvcovia</w:t>
      </w:r>
      <w:r w:rsidR="00957C41">
        <w:t xml:space="preserve"> </w:t>
      </w:r>
    </w:p>
    <w:p w14:paraId="125ADDE4" w14:textId="6C331810" w:rsidR="007C7EE7" w:rsidRPr="007C7EE7" w:rsidRDefault="007C7EE7" w:rsidP="007C7EE7">
      <w:pPr>
        <w:numPr>
          <w:ilvl w:val="0"/>
          <w:numId w:val="10"/>
        </w:numPr>
        <w:spacing w:before="40" w:after="160" w:line="259" w:lineRule="auto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lase un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comentariu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="00A673B2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și</w:t>
      </w:r>
      <w:proofErr w:type="spellEnd"/>
      <w:r w:rsidR="00A673B2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tag </w:t>
      </w:r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postare</w:t>
      </w:r>
      <w:proofErr w:type="spellEnd"/>
      <w:r w:rsidR="00A673B2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r w:rsidR="00A673B2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“Cu cine ai </w:t>
      </w:r>
      <w:proofErr w:type="spellStart"/>
      <w:r w:rsidR="00A673B2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vrea</w:t>
      </w:r>
      <w:proofErr w:type="spellEnd"/>
      <w:r w:rsidR="00A673B2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</w:t>
      </w:r>
      <w:r w:rsidR="00A673B2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ă petreci vara aceasta?</w:t>
      </w:r>
      <w:r w:rsidR="00A673B2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”</w:t>
      </w:r>
    </w:p>
    <w:p w14:paraId="42FF2043" w14:textId="77777777" w:rsidR="007C7EE7" w:rsidRPr="007C7EE7" w:rsidRDefault="007C7EE7" w:rsidP="007C7EE7">
      <w:pPr>
        <w:spacing w:after="160" w:line="259" w:lineRule="auto"/>
        <w:rPr>
          <w:rFonts w:ascii="Calibri" w:eastAsia="Calibri" w:hAnsi="Calibri" w:cs="Calibri"/>
          <w:kern w:val="0"/>
          <w:szCs w:val="22"/>
          <w:lang w:val="en-GB"/>
          <w14:ligatures w14:val="none"/>
        </w:rPr>
      </w:pPr>
    </w:p>
    <w:p w14:paraId="5085792A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gratuită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trebuie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achite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vreo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taxă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2B861D65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 xml:space="preserve"> 7: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Premiile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Campaniei</w:t>
      </w:r>
      <w:proofErr w:type="spellEnd"/>
    </w:p>
    <w:p w14:paraId="53227D10" w14:textId="23713CBE" w:rsidR="007C7EE7" w:rsidRPr="007C7EE7" w:rsidRDefault="007C7EE7" w:rsidP="007C7EE7">
      <w:pPr>
        <w:spacing w:before="40" w:line="259" w:lineRule="auto"/>
        <w:jc w:val="both"/>
        <w:outlineLvl w:val="1"/>
        <w:rPr>
          <w:rFonts w:ascii="Calibri" w:eastAsia="Times New Roman" w:hAnsi="Calibri" w:cs="Times New Roman"/>
          <w:b/>
          <w:bCs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acorda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total un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număr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de </w:t>
      </w:r>
      <w:r w:rsidR="006E2BAE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6</w:t>
      </w:r>
      <w:r w:rsidR="008C1AFE" w:rsidRPr="008C1AFE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 xml:space="preserve"> </w:t>
      </w:r>
      <w:proofErr w:type="spellStart"/>
      <w:r w:rsidR="008C1AFE" w:rsidRPr="008C1AFE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premi</w:t>
      </w:r>
      <w:r w:rsidR="00417479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i</w:t>
      </w:r>
      <w:proofErr w:type="spellEnd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 xml:space="preserve">, </w:t>
      </w:r>
      <w:proofErr w:type="spellStart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potrivit</w:t>
      </w:r>
      <w:proofErr w:type="spellEnd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 xml:space="preserve"> </w:t>
      </w:r>
      <w:proofErr w:type="spellStart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tabelului</w:t>
      </w:r>
      <w:proofErr w:type="spellEnd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 xml:space="preserve"> de </w:t>
      </w:r>
      <w:proofErr w:type="spellStart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mai</w:t>
      </w:r>
      <w:proofErr w:type="spellEnd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 xml:space="preserve"> </w:t>
      </w:r>
      <w:proofErr w:type="spellStart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jos</w:t>
      </w:r>
      <w:proofErr w:type="spellEnd"/>
      <w:r w:rsidR="009C01AB">
        <w:rPr>
          <w:rFonts w:ascii="Calibri" w:eastAsia="Times New Roman" w:hAnsi="Calibri" w:cs="Times New Roman"/>
          <w:b/>
          <w:bCs/>
          <w:kern w:val="0"/>
          <w:sz w:val="24"/>
          <w:highlight w:val="yellow"/>
          <w:lang w:val="en-GB"/>
          <w14:ligatures w14:val="none"/>
        </w:rPr>
        <w:t>: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6"/>
        <w:gridCol w:w="2189"/>
        <w:gridCol w:w="2189"/>
        <w:gridCol w:w="2686"/>
      </w:tblGrid>
      <w:tr w:rsidR="007C7EE7" w:rsidRPr="007C7EE7" w14:paraId="3D0EC540" w14:textId="77777777" w:rsidTr="00FF72CD">
        <w:trPr>
          <w:trHeight w:val="282"/>
        </w:trPr>
        <w:tc>
          <w:tcPr>
            <w:tcW w:w="1486" w:type="dxa"/>
          </w:tcPr>
          <w:p w14:paraId="6D24B2B1" w14:textId="77777777" w:rsidR="007C7EE7" w:rsidRPr="007C7EE7" w:rsidRDefault="007C7EE7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Nr. de </w:t>
            </w: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Premii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</w:p>
        </w:tc>
        <w:tc>
          <w:tcPr>
            <w:tcW w:w="2189" w:type="dxa"/>
          </w:tcPr>
          <w:p w14:paraId="33E80F03" w14:textId="77777777" w:rsidR="007C7EE7" w:rsidRPr="007C7EE7" w:rsidRDefault="007C7EE7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Denumire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/</w:t>
            </w: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Descriere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</w:p>
          <w:p w14:paraId="6894B057" w14:textId="77777777" w:rsidR="007C7EE7" w:rsidRPr="007C7EE7" w:rsidRDefault="007C7EE7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Premiu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</w:p>
        </w:tc>
        <w:tc>
          <w:tcPr>
            <w:tcW w:w="2189" w:type="dxa"/>
          </w:tcPr>
          <w:p w14:paraId="2B3DFA09" w14:textId="77777777" w:rsidR="007C7EE7" w:rsidRPr="007C7EE7" w:rsidRDefault="007C7EE7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Valoare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individuală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netă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</w:p>
        </w:tc>
        <w:tc>
          <w:tcPr>
            <w:tcW w:w="2686" w:type="dxa"/>
          </w:tcPr>
          <w:p w14:paraId="03ADEB7D" w14:textId="77777777" w:rsidR="007C7EE7" w:rsidRPr="007C7EE7" w:rsidRDefault="007C7EE7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proofErr w:type="spellStart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Valoare</w:t>
            </w:r>
            <w:proofErr w:type="spellEnd"/>
            <w:r w:rsidRPr="007C7E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</w:p>
          <w:p w14:paraId="422FC113" w14:textId="77777777" w:rsidR="007C7EE7" w:rsidRPr="007C7EE7" w:rsidRDefault="007C7EE7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proofErr w:type="spellStart"/>
            <w:r w:rsidRPr="007C7EE7"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totală</w:t>
            </w:r>
            <w:proofErr w:type="spellEnd"/>
            <w:r w:rsidRPr="007C7EE7"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  <w:proofErr w:type="spellStart"/>
            <w:r w:rsidRPr="007C7EE7"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netă</w:t>
            </w:r>
            <w:proofErr w:type="spellEnd"/>
            <w:r w:rsidRPr="007C7EE7"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</w:p>
        </w:tc>
      </w:tr>
      <w:tr w:rsidR="007C7EE7" w:rsidRPr="007C7EE7" w14:paraId="34B8EC74" w14:textId="77777777" w:rsidTr="00FF72CD">
        <w:trPr>
          <w:trHeight w:val="690"/>
        </w:trPr>
        <w:tc>
          <w:tcPr>
            <w:tcW w:w="1486" w:type="dxa"/>
          </w:tcPr>
          <w:p w14:paraId="7AB20FCC" w14:textId="6D0DD304" w:rsidR="007C7EE7" w:rsidRPr="007C7EE7" w:rsidRDefault="00033EFE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2X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Boxe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portabile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  <w:r w:rsidR="00A1734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JBL</w:t>
            </w:r>
          </w:p>
        </w:tc>
        <w:tc>
          <w:tcPr>
            <w:tcW w:w="2189" w:type="dxa"/>
          </w:tcPr>
          <w:p w14:paraId="1C15065D" w14:textId="7991810E" w:rsidR="007C7EE7" w:rsidRPr="007C7EE7" w:rsidRDefault="000F1C43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 w:rsidRPr="000F1C43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14:ligatures w14:val="none"/>
              </w:rPr>
              <w:t>Difuzorul portabil rezistent la apa JBL Xtreme 4</w:t>
            </w:r>
          </w:p>
        </w:tc>
        <w:tc>
          <w:tcPr>
            <w:tcW w:w="2189" w:type="dxa"/>
          </w:tcPr>
          <w:p w14:paraId="75CE7306" w14:textId="3363A336" w:rsidR="007C7EE7" w:rsidRPr="007C7EE7" w:rsidRDefault="00A22159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 w:rsidRPr="00A22159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14:ligatures w14:val="none"/>
              </w:rPr>
              <w:t>1.399</w:t>
            </w:r>
            <w:r w:rsidRPr="00A22159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vertAlign w:val="superscript"/>
                <w14:ligatures w14:val="none"/>
              </w:rPr>
              <w:t>,99</w:t>
            </w:r>
          </w:p>
        </w:tc>
        <w:tc>
          <w:tcPr>
            <w:tcW w:w="2686" w:type="dxa"/>
          </w:tcPr>
          <w:p w14:paraId="0C1FA2E5" w14:textId="313466DA" w:rsidR="007C7EE7" w:rsidRPr="007C7EE7" w:rsidRDefault="00F02948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2</w:t>
            </w:r>
            <w:r w:rsidR="00766623"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.</w:t>
            </w:r>
            <w:r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799’</w:t>
            </w:r>
            <w:r w:rsidR="00766623"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98</w:t>
            </w:r>
          </w:p>
        </w:tc>
      </w:tr>
      <w:tr w:rsidR="00766623" w:rsidRPr="007C7EE7" w14:paraId="062733F8" w14:textId="77777777" w:rsidTr="00FF72CD">
        <w:trPr>
          <w:trHeight w:val="690"/>
        </w:trPr>
        <w:tc>
          <w:tcPr>
            <w:tcW w:w="1486" w:type="dxa"/>
          </w:tcPr>
          <w:p w14:paraId="0AF7B7C4" w14:textId="0744FB27" w:rsidR="00F67C67" w:rsidRPr="00F67C67" w:rsidRDefault="00571C25" w:rsidP="00F67C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2X </w:t>
            </w:r>
            <w:r w:rsidR="00F67C67" w:rsidRPr="00F67C6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Gatsby grill electric</w:t>
            </w:r>
          </w:p>
          <w:p w14:paraId="679D3D57" w14:textId="77777777" w:rsidR="00766623" w:rsidRDefault="00766623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</w:p>
        </w:tc>
        <w:tc>
          <w:tcPr>
            <w:tcW w:w="2189" w:type="dxa"/>
          </w:tcPr>
          <w:p w14:paraId="294BD585" w14:textId="68372EE8" w:rsidR="00D92FF4" w:rsidRPr="00D92FF4" w:rsidRDefault="00D92FF4" w:rsidP="00D92FF4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G</w:t>
            </w:r>
            <w:r w:rsidRPr="00D92FF4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rătar</w:t>
            </w:r>
            <w:proofErr w:type="spellEnd"/>
            <w:r w:rsidRPr="00D92FF4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electric de 2000 W cu </w:t>
            </w:r>
            <w:proofErr w:type="spellStart"/>
            <w:r w:rsidRPr="00D92FF4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conceptul</w:t>
            </w:r>
            <w:proofErr w:type="spellEnd"/>
            <w:r w:rsidRPr="00D92FF4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</w:t>
            </w:r>
            <w:proofErr w:type="spellStart"/>
            <w:r w:rsidRPr="00D92FF4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EasyGrill</w:t>
            </w:r>
            <w:proofErr w:type="spellEnd"/>
            <w:r w:rsidRPr="00D92FF4"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 </w:t>
            </w:r>
          </w:p>
          <w:p w14:paraId="16471032" w14:textId="77777777" w:rsidR="00766623" w:rsidRDefault="00766623" w:rsidP="003B54B2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</w:p>
        </w:tc>
        <w:tc>
          <w:tcPr>
            <w:tcW w:w="2189" w:type="dxa"/>
          </w:tcPr>
          <w:p w14:paraId="3F44FC9F" w14:textId="65DC9E91" w:rsidR="00766623" w:rsidRPr="00A22159" w:rsidRDefault="00162597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14:ligatures w14:val="none"/>
              </w:rPr>
              <w:t>902</w:t>
            </w:r>
          </w:p>
        </w:tc>
        <w:tc>
          <w:tcPr>
            <w:tcW w:w="2686" w:type="dxa"/>
          </w:tcPr>
          <w:p w14:paraId="549C2AEA" w14:textId="02832858" w:rsidR="00766623" w:rsidRDefault="004D00FD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1.804</w:t>
            </w:r>
          </w:p>
        </w:tc>
      </w:tr>
      <w:tr w:rsidR="00766623" w:rsidRPr="007C7EE7" w14:paraId="2EC88268" w14:textId="77777777" w:rsidTr="00FF72CD">
        <w:trPr>
          <w:trHeight w:val="690"/>
        </w:trPr>
        <w:tc>
          <w:tcPr>
            <w:tcW w:w="1486" w:type="dxa"/>
          </w:tcPr>
          <w:p w14:paraId="4700AA29" w14:textId="62C3A4F7" w:rsidR="00766623" w:rsidRDefault="005005C1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2X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Bilete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Romania -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Cipru</w:t>
            </w:r>
            <w:proofErr w:type="spellEnd"/>
          </w:p>
        </w:tc>
        <w:tc>
          <w:tcPr>
            <w:tcW w:w="2189" w:type="dxa"/>
          </w:tcPr>
          <w:p w14:paraId="7F8CC7D9" w14:textId="4872F904" w:rsidR="00766623" w:rsidRDefault="00D92FF4" w:rsidP="003B54B2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>Tribuna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  <w:t xml:space="preserve"> 1</w:t>
            </w:r>
          </w:p>
        </w:tc>
        <w:tc>
          <w:tcPr>
            <w:tcW w:w="2189" w:type="dxa"/>
          </w:tcPr>
          <w:p w14:paraId="56DBD1AF" w14:textId="77777777" w:rsidR="00766623" w:rsidRPr="00A22159" w:rsidRDefault="00766623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kern w:val="0"/>
                <w:szCs w:val="22"/>
                <w:highlight w:val="yellow"/>
                <w14:ligatures w14:val="none"/>
              </w:rPr>
            </w:pPr>
          </w:p>
        </w:tc>
        <w:tc>
          <w:tcPr>
            <w:tcW w:w="2686" w:type="dxa"/>
          </w:tcPr>
          <w:p w14:paraId="4A07F82C" w14:textId="77777777" w:rsidR="00766623" w:rsidRDefault="00766623" w:rsidP="007C7EE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kern w:val="0"/>
                <w:szCs w:val="22"/>
                <w:highlight w:val="yellow"/>
                <w:lang w:val="en-US"/>
                <w14:ligatures w14:val="none"/>
              </w:rPr>
            </w:pPr>
          </w:p>
        </w:tc>
      </w:tr>
    </w:tbl>
    <w:p w14:paraId="3553FFFF" w14:textId="77777777" w:rsidR="007C7EE7" w:rsidRDefault="007C7EE7" w:rsidP="007C7EE7">
      <w:pPr>
        <w:spacing w:after="160" w:line="259" w:lineRule="auto"/>
        <w:rPr>
          <w:rFonts w:ascii="Calibri" w:eastAsia="Calibri" w:hAnsi="Calibri" w:cs="Times New Roman"/>
          <w:kern w:val="0"/>
          <w:szCs w:val="22"/>
          <w:lang w:val="en-GB"/>
          <w14:ligatures w14:val="none"/>
        </w:rPr>
      </w:pPr>
    </w:p>
    <w:p w14:paraId="5218363D" w14:textId="184D74FC" w:rsidR="009C01AB" w:rsidRDefault="009C01AB" w:rsidP="009C01AB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Valoarea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descrise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mai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sus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reprezinta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valoarea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neta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rezultata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dupa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retinerea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impozitului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venitul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determinat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potrivit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Sectiunea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10 din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prezentul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dupa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</w:t>
      </w:r>
      <w:proofErr w:type="spellEnd"/>
      <w:r w:rsidRPr="008767CB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3D9A685D" w14:textId="77777777" w:rsidR="009C01AB" w:rsidRPr="008767CB" w:rsidRDefault="009C01AB" w:rsidP="008767CB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</w:p>
    <w:p w14:paraId="7290BC04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pot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cedate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înlocuite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contravaloarea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bani.</w:t>
      </w:r>
    </w:p>
    <w:p w14:paraId="3589D240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8: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Desemnarea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Câștigătorilor</w:t>
      </w:r>
      <w:proofErr w:type="spellEnd"/>
    </w:p>
    <w:p w14:paraId="0353B134" w14:textId="0A074C4B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desemnați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r w:rsidR="0082671C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6</w:t>
      </w:r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câștigător</w:t>
      </w:r>
      <w:r w:rsidR="00417479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i</w:t>
      </w:r>
      <w:proofErr w:type="spellEnd"/>
      <w:r w:rsidR="00BA52D0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BA52D0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și</w:t>
      </w:r>
      <w:proofErr w:type="spellEnd"/>
      <w:r w:rsidR="00BA52D0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r w:rsidR="0082671C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10</w:t>
      </w:r>
      <w:r w:rsidR="00BA52D0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BA52D0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re</w:t>
      </w:r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zerve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Câștigător</w:t>
      </w:r>
      <w:r w:rsidR="008C1AF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ul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8C1AF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este</w:t>
      </w:r>
      <w:proofErr w:type="spellEnd"/>
      <w:r w:rsidR="008C1AF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8C1AF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stabilit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tragere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sorți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data de </w:t>
      </w:r>
      <w:r w:rsidR="0082671C">
        <w:rPr>
          <w:rFonts w:ascii="Calibri" w:eastAsia="Times New Roman" w:hAnsi="Calibri" w:cs="Times New Roman"/>
          <w:kern w:val="0"/>
          <w:sz w:val="24"/>
          <w:highlight w:val="yellow"/>
          <w:lang w:val="en-US"/>
          <w14:ligatures w14:val="none"/>
        </w:rPr>
        <w:t>09</w:t>
      </w:r>
      <w:r w:rsidR="008C1AFE" w:rsidRPr="008C1AFE">
        <w:rPr>
          <w:rFonts w:ascii="Calibri" w:eastAsia="Times New Roman" w:hAnsi="Calibri" w:cs="Times New Roman"/>
          <w:kern w:val="0"/>
          <w:sz w:val="24"/>
          <w:highlight w:val="yellow"/>
          <w:lang w:val="en-US"/>
          <w14:ligatures w14:val="none"/>
        </w:rPr>
        <w:t>.0</w:t>
      </w:r>
      <w:r w:rsidR="0082671C">
        <w:rPr>
          <w:rFonts w:ascii="Calibri" w:eastAsia="Times New Roman" w:hAnsi="Calibri" w:cs="Times New Roman"/>
          <w:kern w:val="0"/>
          <w:sz w:val="24"/>
          <w:highlight w:val="yellow"/>
          <w:lang w:val="en-US"/>
          <w14:ligatures w14:val="none"/>
        </w:rPr>
        <w:t>5</w:t>
      </w:r>
      <w:r w:rsidR="008C1AFE" w:rsidRPr="008C1AFE">
        <w:rPr>
          <w:rFonts w:ascii="Calibri" w:eastAsia="Times New Roman" w:hAnsi="Calibri" w:cs="Times New Roman"/>
          <w:kern w:val="0"/>
          <w:sz w:val="24"/>
          <w:highlight w:val="yellow"/>
          <w:lang w:val="en-US"/>
          <w14:ligatures w14:val="none"/>
        </w:rPr>
        <w:t>.</w:t>
      </w:r>
      <w:r w:rsidRPr="007C7EE7">
        <w:rPr>
          <w:rFonts w:ascii="Calibri" w:eastAsia="Times New Roman" w:hAnsi="Calibri" w:cs="Times New Roman"/>
          <w:kern w:val="0"/>
          <w:sz w:val="24"/>
          <w:highlight w:val="yellow"/>
          <w:lang w:val="en-US"/>
          <w14:ligatures w14:val="none"/>
        </w:rPr>
        <w:t>2025</w:t>
      </w:r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folosind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portalul</w:t>
      </w:r>
      <w:proofErr w:type="spellEnd"/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random.org.</w:t>
      </w:r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Fiecare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participant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va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avea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o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singură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intrare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în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tragerea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la </w:t>
      </w:r>
      <w:proofErr w:type="spellStart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sorți</w:t>
      </w:r>
      <w:proofErr w:type="spellEnd"/>
      <w:r w:rsidR="00F217E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.</w:t>
      </w:r>
      <w:r w:rsidRPr="007C7EE7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În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cazul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în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care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câștigătorul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nu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poate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fi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contactat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timp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de 48 de ore </w:t>
      </w:r>
      <w:proofErr w:type="spellStart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sau</w:t>
      </w:r>
      <w:proofErr w:type="spellEnd"/>
      <w:r w:rsidR="007F4A3E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nu a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respectat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Mecanismul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Campaniei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, se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trece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la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rezerva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următoare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până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la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desemnarea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unui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>câștigător</w:t>
      </w:r>
      <w:proofErr w:type="spellEnd"/>
      <w:r w:rsidR="00F0134F">
        <w:rPr>
          <w:rFonts w:ascii="Calibri" w:eastAsia="Times New Roman" w:hAnsi="Calibri" w:cs="Times New Roman"/>
          <w:kern w:val="0"/>
          <w:sz w:val="24"/>
          <w:lang w:val="en-US"/>
          <w14:ligatures w14:val="none"/>
        </w:rPr>
        <w:t xml:space="preserve"> valid. </w:t>
      </w:r>
    </w:p>
    <w:p w14:paraId="3CC1C419" w14:textId="77777777" w:rsidR="007C7EE7" w:rsidRPr="007C7EE7" w:rsidRDefault="007C7EE7" w:rsidP="007C7EE7">
      <w:pPr>
        <w:keepNext/>
        <w:keepLines/>
        <w:numPr>
          <w:ilvl w:val="1"/>
          <w:numId w:val="0"/>
        </w:numPr>
        <w:spacing w:before="40" w:line="259" w:lineRule="auto"/>
        <w:ind w:left="576" w:hanging="576"/>
        <w:outlineLvl w:val="1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Câștigătorul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contactat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social media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detaliile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livrare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Premiului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.</w:t>
      </w:r>
    </w:p>
    <w:p w14:paraId="708CD35D" w14:textId="77777777" w:rsidR="007C7EE7" w:rsidRPr="007C7EE7" w:rsidRDefault="007C7EE7" w:rsidP="007C7EE7">
      <w:pPr>
        <w:spacing w:after="160" w:line="259" w:lineRule="auto"/>
        <w:rPr>
          <w:rFonts w:ascii="Calibri" w:eastAsia="Calibri" w:hAnsi="Calibri" w:cs="Times New Roman"/>
          <w:kern w:val="0"/>
          <w:szCs w:val="22"/>
          <w:lang w:val="en-US"/>
          <w14:ligatures w14:val="none"/>
        </w:rPr>
      </w:pPr>
    </w:p>
    <w:p w14:paraId="65959749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9: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Procedura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revendicare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validare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primirea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Premiilor</w:t>
      </w:r>
      <w:proofErr w:type="spellEnd"/>
    </w:p>
    <w:p w14:paraId="36D9B924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Câștigătorii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contactati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lor de social media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detalii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livrare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.</w:t>
      </w:r>
    </w:p>
    <w:p w14:paraId="59A069F3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Un Participant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beneficia de un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singur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Durata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7A0D813D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Livrarea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face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curier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cheltuiala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termen de 60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zile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calendaristice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momentul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validării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73240BED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pot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ținuți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responsabili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situația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un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poten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ț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ial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contactat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cauze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neimputabile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un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potențial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validat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răspunde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mesajul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furnizează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informațiile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documentele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)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termen de 48 de ore de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contactare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potențialul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pierde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asupra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48EA6C39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intrarea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posesia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reprezentanții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acestuia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pot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solicita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semnarea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proces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verbal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predare-primire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menționate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identificare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responsabil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situațiile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îndeplinesc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refuză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îndeplinească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formalitațile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intrarea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posesia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pot intra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posesia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cauza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faptului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politicile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terțelor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părți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exemplu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refuză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furnizeze</w:t>
      </w:r>
      <w:proofErr w:type="spellEnd"/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curierului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informațiile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livrarea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coletului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).</w:t>
      </w:r>
    </w:p>
    <w:p w14:paraId="64469A8D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Curierul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livra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conform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politicii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sale.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răspunzător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modalitatea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Curierul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realizează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livrarea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03A3F6E2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refuzate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aceștia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găsiți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adresa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indicată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livrării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rămân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posesia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4442DF8B" w14:textId="77777777" w:rsidR="007C7EE7" w:rsidRPr="007C7EE7" w:rsidRDefault="007C7EE7" w:rsidP="007C7EE7">
      <w:pPr>
        <w:spacing w:after="160" w:line="259" w:lineRule="auto"/>
        <w:rPr>
          <w:rFonts w:ascii="Calibri" w:eastAsia="Calibri" w:hAnsi="Calibri" w:cs="Times New Roman"/>
          <w:kern w:val="0"/>
          <w:szCs w:val="22"/>
          <w:lang w:val="en-US"/>
          <w14:ligatures w14:val="none"/>
        </w:rPr>
      </w:pPr>
    </w:p>
    <w:p w14:paraId="5486AE1D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10: Taxe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impozite</w:t>
      </w:r>
      <w:proofErr w:type="spellEnd"/>
    </w:p>
    <w:p w14:paraId="4DD26779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Orice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obligație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natură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fiscală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legătură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Premiul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revine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sarcina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exclusivă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excepția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obligațiilor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fiscale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reprezentând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impozit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venitul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trebuie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reținut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sursă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după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conform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prevederilor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vigoare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1BD87E1A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11: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Limitarea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răspunderii</w:t>
      </w:r>
      <w:proofErr w:type="spellEnd"/>
    </w:p>
    <w:p w14:paraId="5B6A698F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îndreptățit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măsurile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tentativă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fraudă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abuz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tentative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afecta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imaginea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colaboratorilor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implicați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1C60830B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asumă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răspunderea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fără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limita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:</w:t>
      </w:r>
    </w:p>
    <w:p w14:paraId="3D900CA5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Pierderile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întârzierile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probleme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cauzate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providerul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internet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conexiunea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internet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dorește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5A41F300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Întreruperile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disfuncționalitățile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neanunțate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providerului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internet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blocarea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accesului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intern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datorită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aglomerării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rețelelor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perioade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trafic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intens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2F1437C5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activităților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mentenanță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nu pot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amânate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desfășurate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operatorii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serviciilor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internet, precum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serverelor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g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ă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zduiesc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website-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, website-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accesat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efectuarea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35AC4234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situațiile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pot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website-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motive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independente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2C74A33A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forță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majoră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11A6B5D9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efectuate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bază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informații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false,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viciate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eronate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incomplete,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inexacte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incorecte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439B0E23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oferite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termen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garanție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2E7A396B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deteriorarea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dispariția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sustragerea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începând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momentul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predării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21F99C82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Orice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prejudiciu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suferit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ulterior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momentului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indiferent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natura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prejudicului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incluzând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fără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limita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vătămări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corporale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asupra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sănătății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patrimoniului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7FF5EA82" w14:textId="77777777" w:rsidR="007C7EE7" w:rsidRPr="007C7EE7" w:rsidRDefault="007C7EE7" w:rsidP="007C7EE7">
      <w:pPr>
        <w:numPr>
          <w:ilvl w:val="2"/>
          <w:numId w:val="5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Eventuale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prejudicii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daune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cauzate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legătură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îndiferent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natura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prejudicii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183281C7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Prin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toți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eventualii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sunt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conformeze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tuturor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cerințelor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condițiilor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impuse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neputând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ținut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responsabil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nerespectarea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eventualilor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Câștigatori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64A96F34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rezervă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verifica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monitoriza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modul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desfășoară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observă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anumite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tentative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fraudă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respective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anulate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titlu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exemplu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folosirea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Participant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factori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sisteme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influențe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externe,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implicarea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coluziuni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înșelăciune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fel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fără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limita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exploatarea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oricărei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lacune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platforma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social media,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utilizarea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mașini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calculatoare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software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sisteme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automate, 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roboții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permite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fără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intervenție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umană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utilizarea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programe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scopul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dobândi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Participant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);</w:t>
      </w:r>
    </w:p>
    <w:p w14:paraId="531C1BC5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rezervă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exclude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definitiv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Participant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comportamentul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fraudulos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afectează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bunul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mers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unicul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responsabil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activitate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legătură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ă</w:t>
      </w: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u de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platforma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social media,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fără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limitare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informatii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legatura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vârsta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setată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platforma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social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media, 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pierderi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suferite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terță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accesează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utilizează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social media.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trebuie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asigure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special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minori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vulnerabile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) nu pot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social media.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singurul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responsabil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securitatea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social media,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trebuie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aibă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bună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gestiune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parolei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fără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limitare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asigure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parola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puternică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sigură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asigure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parola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disponibilă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ușor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ghicit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oricine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altcineva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schimbe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parola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78623466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rezervă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exclude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definitiv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Participant, de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invalida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de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șterge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textele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bunelor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moravuri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defăimătoare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jignitoare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obscene,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discriminează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funcție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rasă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religie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orientare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sexuală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conțin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referiri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minore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instituții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de 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învățământ</w:t>
      </w:r>
      <w:proofErr w:type="spellEnd"/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așezăminte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socio-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culturale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religioase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6A81131B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rezervă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invalida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conțin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informații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false,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viciate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eronate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incomplete,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inexacte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incorecte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74C6DBEE" w14:textId="77777777" w:rsidR="007C7EE7" w:rsidRPr="007C7EE7" w:rsidRDefault="007C7EE7" w:rsidP="007C7EE7">
      <w:pPr>
        <w:spacing w:before="40" w:line="259" w:lineRule="auto"/>
        <w:ind w:left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</w:p>
    <w:p w14:paraId="0BF03399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12: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Prelucrarea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personal</w:t>
      </w:r>
    </w:p>
    <w:p w14:paraId="18F82B0F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furnizate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voluntar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desfășoară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legislației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privind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protecția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particular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General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privind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Protecția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nr. 679/2016,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aplicabil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la 25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mai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2018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denumit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continuare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"</w:t>
      </w:r>
      <w:r w:rsidRPr="007C7EE7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RGPD</w:t>
      </w: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").</w:t>
      </w:r>
    </w:p>
    <w:p w14:paraId="039893F4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calitate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operator de date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direct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împuterniciții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0F709F48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vizate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fizice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înscriu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potrivit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6E9B4400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Scopul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temeiul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juridic 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:</w:t>
      </w:r>
    </w:p>
    <w:p w14:paraId="558CB2B4" w14:textId="77777777" w:rsidR="007C7EE7" w:rsidRPr="007C7EE7" w:rsidRDefault="007C7EE7" w:rsidP="007C7EE7">
      <w:pPr>
        <w:numPr>
          <w:ilvl w:val="2"/>
          <w:numId w:val="6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temeiul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relației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contractuale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stabilită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acceptarea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scopul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desfășurării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soluționării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plângerilor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formulate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Participant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legatură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derularea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desfășurarea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anunțarea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publică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validării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înmânarea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anunțarea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publică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11B0833A" w14:textId="77777777" w:rsidR="007C7EE7" w:rsidRPr="007C7EE7" w:rsidRDefault="007C7EE7" w:rsidP="007C7EE7">
      <w:pPr>
        <w:numPr>
          <w:ilvl w:val="2"/>
          <w:numId w:val="6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pot fi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asemenea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îndeplinirii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obligații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îndeplinirii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obligațiilor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precum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decurgând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legislația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financiar-contabilă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fiscală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de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arhivare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3BA707C3" w14:textId="77777777" w:rsidR="007C7EE7" w:rsidRPr="007C7EE7" w:rsidRDefault="007C7EE7" w:rsidP="007C7EE7">
      <w:pPr>
        <w:numPr>
          <w:ilvl w:val="2"/>
          <w:numId w:val="6"/>
        </w:numPr>
        <w:spacing w:before="40" w:after="160" w:line="259" w:lineRule="auto"/>
        <w:ind w:left="1440" w:hanging="360"/>
        <w:jc w:val="both"/>
        <w:outlineLvl w:val="2"/>
        <w:rPr>
          <w:rFonts w:ascii="Calibri Light" w:eastAsia="Times New Roman" w:hAnsi="Calibri Light" w:cs="Times New Roman"/>
          <w:color w:val="1F3763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pot fi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asemenea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interesului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legitim 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constatarea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exercitarea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apararea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instanta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</w:p>
    <w:p w14:paraId="11E18674" w14:textId="11B10FF0" w:rsidR="007C7EE7" w:rsidRPr="007C7EE7" w:rsidRDefault="007C7EE7" w:rsidP="007C7EE7">
      <w:pPr>
        <w:numPr>
          <w:ilvl w:val="2"/>
          <w:numId w:val="6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măsura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-au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exprimat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consimțământul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sens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acceptanți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pot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utilizate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activități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marketing direct precum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informarea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baza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date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diverse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mijloace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comunicare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(e-mail, SMS )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privire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acțiuni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desfășurate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viitor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societăți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grup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trimiterea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Participant de diverse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materiale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publicitare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informative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obiecte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promoționale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mostre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numele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altor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societăți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grup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Temeiul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prelucrări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reprezentat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consimțământul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acceptanți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retras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moment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produce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efecte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viitor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transmiterea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solicitări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sens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adresa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e-mail: </w:t>
      </w:r>
      <w:hyperlink r:id="rId14" w:history="1">
        <w:r w:rsidR="006A7DE1" w:rsidRPr="002F08F2">
          <w:rPr>
            <w:rStyle w:val="Hyperlink"/>
            <w:rFonts w:ascii="Roboto" w:eastAsia="Times New Roman" w:hAnsi="Roboto" w:cs="Times New Roman"/>
            <w:b/>
            <w:bCs/>
            <w:kern w:val="0"/>
            <w:sz w:val="19"/>
            <w:szCs w:val="19"/>
            <w:shd w:val="clear" w:color="auto" w:fill="F2F2F2"/>
            <w:lang w:val="en-US"/>
            <w14:ligatures w14:val="none"/>
          </w:rPr>
          <w:t>contact@efortuna.ro</w:t>
        </w:r>
      </w:hyperlink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Orice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retragere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consimțământului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conform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paragraf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produce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efecte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viitor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afecta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prelucrărilor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efectuate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anterior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retragerii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</w:p>
    <w:p w14:paraId="13EFD5FA" w14:textId="18C18307" w:rsidR="007C7EE7" w:rsidRPr="007C7EE7" w:rsidRDefault="007C7EE7" w:rsidP="007C7EE7">
      <w:pPr>
        <w:numPr>
          <w:ilvl w:val="2"/>
          <w:numId w:val="6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fr-FR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Oragnizatorul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prelucra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imaginea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numele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prenumele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denumirea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asociată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vocea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Participantului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distribuirea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materiale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foto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video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site-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urile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socializare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(Facebook, Instagram,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Linkedin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),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măsura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Participantul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-a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exprimat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consimțământul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expres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acest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sens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formularul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înscriere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Campanie.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Acest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acord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retras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moment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transmiterea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unei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solicitări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acest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sens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adresa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e-mail: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hyperlink r:id="rId15" w:history="1">
        <w:r w:rsidR="006A7DE1" w:rsidRPr="002F08F2">
          <w:rPr>
            <w:rStyle w:val="Hyperlink"/>
            <w:rFonts w:ascii="Roboto" w:eastAsia="Times New Roman" w:hAnsi="Roboto" w:cs="Times New Roman"/>
            <w:b/>
            <w:bCs/>
            <w:kern w:val="0"/>
            <w:sz w:val="19"/>
            <w:szCs w:val="19"/>
            <w:shd w:val="clear" w:color="auto" w:fill="F2F2F2"/>
            <w:lang w:val="en-US"/>
            <w14:ligatures w14:val="none"/>
          </w:rPr>
          <w:t>contact@efortuna.ro</w:t>
        </w:r>
      </w:hyperlink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retragere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consimțământului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conform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paragraf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va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produce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efecte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viitor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nu va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afecta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legalitatea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prelucrărilor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efectuate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anterior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retragerii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. </w:t>
      </w:r>
    </w:p>
    <w:p w14:paraId="72F09662" w14:textId="77777777" w:rsidR="007C7EE7" w:rsidRPr="007C7EE7" w:rsidRDefault="007C7EE7" w:rsidP="007C7EE7">
      <w:pPr>
        <w:spacing w:after="160" w:line="259" w:lineRule="auto"/>
        <w:rPr>
          <w:rFonts w:ascii="Calibri" w:eastAsia="Calibri" w:hAnsi="Calibri" w:cs="Times New Roman"/>
          <w:kern w:val="0"/>
          <w:szCs w:val="22"/>
          <w:lang w:val="en-US"/>
          <w14:ligatures w14:val="none"/>
        </w:rPr>
      </w:pPr>
    </w:p>
    <w:p w14:paraId="12C62125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fr-FR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va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păstra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personal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perioada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necesară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îndeplinirii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scopurilor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care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fost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colectate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Sunt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aplicabile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următoarele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durate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prelucrare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specifice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:</w:t>
      </w:r>
      <w:proofErr w:type="gramEnd"/>
    </w:p>
    <w:p w14:paraId="55F23F83" w14:textId="77777777" w:rsidR="007C7EE7" w:rsidRPr="007C7EE7" w:rsidRDefault="007C7EE7" w:rsidP="007C7EE7">
      <w:pPr>
        <w:numPr>
          <w:ilvl w:val="0"/>
          <w:numId w:val="11"/>
        </w:numPr>
        <w:spacing w:before="40" w:after="160" w:line="259" w:lineRule="auto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colectate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desfasurarea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,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păstrate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după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urmează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: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)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necâștigători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lor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personale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sterse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termen de cel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mult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60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zile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la data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încetării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(ii)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stocate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perioada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timp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îndeplinirea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obligațiilor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contractuale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497B71D6" w14:textId="77777777" w:rsidR="007C7EE7" w:rsidRPr="007C7EE7" w:rsidRDefault="007C7EE7" w:rsidP="007C7EE7">
      <w:pPr>
        <w:numPr>
          <w:ilvl w:val="0"/>
          <w:numId w:val="11"/>
        </w:numPr>
        <w:spacing w:before="40" w:after="160" w:line="259" w:lineRule="auto"/>
        <w:jc w:val="both"/>
        <w:outlineLvl w:val="1"/>
        <w:rPr>
          <w:rFonts w:ascii="Calibri" w:eastAsia="Times New Roman" w:hAnsi="Calibri" w:cs="Calibri"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stocate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îndeplinirii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obligațiilor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precum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decurgând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legislația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financiar-contabilă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fiscală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de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arhivare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1FCAF224" w14:textId="77777777" w:rsidR="007C7EE7" w:rsidRPr="007C7EE7" w:rsidRDefault="007C7EE7" w:rsidP="007C7EE7">
      <w:pPr>
        <w:numPr>
          <w:ilvl w:val="0"/>
          <w:numId w:val="11"/>
        </w:numPr>
        <w:spacing w:before="40" w:after="160" w:line="259" w:lineRule="auto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constatarea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exercitarea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apararea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instanta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colectate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timpul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stocate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durata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plus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perioadă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suplimentară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minim 3 ani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termenul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prescripție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acțiunile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justiție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).</w:t>
      </w:r>
    </w:p>
    <w:p w14:paraId="47B808EC" w14:textId="77777777" w:rsidR="007C7EE7" w:rsidRPr="007C7EE7" w:rsidRDefault="007C7EE7" w:rsidP="007C7EE7">
      <w:pPr>
        <w:numPr>
          <w:ilvl w:val="0"/>
          <w:numId w:val="11"/>
        </w:numPr>
        <w:spacing w:before="40" w:after="160" w:line="259" w:lineRule="auto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-au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exprimat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consimțământul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scop de marketing,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personale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toată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perioada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valabilitate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consimțământului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până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exercitarea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dreptului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opoziție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aceștia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retragerea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exprimat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anterior. </w:t>
      </w:r>
    </w:p>
    <w:p w14:paraId="7A3B2843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Categoriile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date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obținute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direct de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vizate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:  username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paltforma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socializare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nume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prenume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număr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telefon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adresă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postala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Furnizarea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date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executarea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contractului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respectiv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asigura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validarea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>ș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verificarea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calității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</w:p>
    <w:p w14:paraId="4A848D12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măsura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dezvăluie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date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aparținând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unor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terțe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confirmă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prealabil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dezvăluirii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informat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corespunzător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complet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privire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modul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lor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(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potrivit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secțiuni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),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faptul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date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folosite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scopul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desfășurării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obținut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persoanelor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respective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această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operațiune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5A24D9C2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Categoriile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destinatari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pot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transmise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cadrul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sunt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următoarele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: </w:t>
      </w:r>
    </w:p>
    <w:p w14:paraId="52C2C8BC" w14:textId="77777777" w:rsidR="007C7EE7" w:rsidRPr="007C7EE7" w:rsidRDefault="007C7EE7" w:rsidP="007C7EE7">
      <w:pPr>
        <w:numPr>
          <w:ilvl w:val="2"/>
          <w:numId w:val="7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Partenerilor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contractuali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ai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159BA54C" w14:textId="77777777" w:rsidR="007C7EE7" w:rsidRPr="007C7EE7" w:rsidRDefault="007C7EE7" w:rsidP="007C7EE7">
      <w:pPr>
        <w:numPr>
          <w:ilvl w:val="2"/>
          <w:numId w:val="7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Companiilor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din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același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grup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</w:p>
    <w:p w14:paraId="0F2115A7" w14:textId="77777777" w:rsidR="007C7EE7" w:rsidRPr="007C7EE7" w:rsidRDefault="007C7EE7" w:rsidP="007C7EE7">
      <w:pPr>
        <w:numPr>
          <w:ilvl w:val="2"/>
          <w:numId w:val="7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Autorităților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competente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conform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prevederilor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vigoare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;</w:t>
      </w:r>
      <w:proofErr w:type="gramEnd"/>
    </w:p>
    <w:p w14:paraId="03484E43" w14:textId="77777777" w:rsidR="007C7EE7" w:rsidRPr="007C7EE7" w:rsidRDefault="007C7EE7" w:rsidP="007C7EE7">
      <w:pPr>
        <w:numPr>
          <w:ilvl w:val="2"/>
          <w:numId w:val="7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Publicului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privește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Câștigătorii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</w:p>
    <w:p w14:paraId="07EF025C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fr-FR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prezenta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Campanie 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sunt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garantate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prevăzute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legislația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aplicabilă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privind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protecția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personal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special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conform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RGPD,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respectiv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informare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acces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la date,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rectificarea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ștergerea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restricționarea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prelucrării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a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opune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prelucrării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portabilitatea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retrage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consimțământul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atunci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există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prelucrare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care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bazează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acesta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depune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plângere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fața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unei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autorități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supraveghere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a nu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supus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unei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decizii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individuale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automate,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profilare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.</w:t>
      </w:r>
    </w:p>
    <w:p w14:paraId="773A48BB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fr-FR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de a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obține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cerere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mod gratuit,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printr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-o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solicitare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Durata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confirmarea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faptului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ca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privesc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sunt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sunt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prelucrate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au,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asemenea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de a</w:t>
      </w:r>
      <w:proofErr w:type="gram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opune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folosirea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acestora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moment,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excepția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cazurilor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există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dispoziții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legale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contrare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.</w:t>
      </w:r>
    </w:p>
    <w:p w14:paraId="12051F72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fr-FR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angajează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păstreze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confidențialitatea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caracter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personal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aplice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măsurile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tehnice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adecvate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protejarea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date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împotriva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pierderii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distrugerii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accidentale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ilegale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dezvăluirii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accesului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neautorizat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precum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împotriva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oricărei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forme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prelucrare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ilegală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această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declară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sunt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prevederile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pe care le-au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citit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le-au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înțeles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integral.</w:t>
      </w:r>
    </w:p>
    <w:p w14:paraId="699403CC" w14:textId="25504E02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fr-FR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exercitarea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drepturilor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menționate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mai sus,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precum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pentru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solicitarea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informații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suplimentare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privind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aceste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drepturi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vă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puteți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adresa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cerere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următoarea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adresă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 xml:space="preserve"> de </w:t>
      </w:r>
      <w:proofErr w:type="gramStart"/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e-mail:</w:t>
      </w:r>
      <w:proofErr w:type="gramEnd"/>
      <w:r w:rsidR="006278D1" w:rsidRPr="006278D1">
        <w:t xml:space="preserve"> </w:t>
      </w:r>
      <w:hyperlink r:id="rId16" w:history="1">
        <w:r w:rsidR="006278D1" w:rsidRPr="002F08F2">
          <w:rPr>
            <w:rStyle w:val="Hyperlink"/>
            <w:rFonts w:ascii="Roboto" w:eastAsia="Times New Roman" w:hAnsi="Roboto" w:cs="Times New Roman"/>
            <w:b/>
            <w:bCs/>
            <w:kern w:val="0"/>
            <w:sz w:val="19"/>
            <w:szCs w:val="19"/>
            <w:shd w:val="clear" w:color="auto" w:fill="F2F2F2"/>
            <w:lang w:val="en-US"/>
            <w14:ligatures w14:val="none"/>
          </w:rPr>
          <w:t>contact@efortuna.ro</w:t>
        </w:r>
      </w:hyperlink>
      <w:r w:rsidRPr="007C7EE7">
        <w:rPr>
          <w:rFonts w:ascii="Calibri" w:eastAsia="Times New Roman" w:hAnsi="Calibri" w:cs="Calibri"/>
          <w:kern w:val="0"/>
          <w:sz w:val="24"/>
          <w:lang w:val="fr-FR"/>
          <w14:ligatures w14:val="none"/>
        </w:rPr>
        <w:t>.</w:t>
      </w:r>
    </w:p>
    <w:p w14:paraId="6E628977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13: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Sesizări</w:t>
      </w:r>
      <w:proofErr w:type="spellEnd"/>
    </w:p>
    <w:p w14:paraId="55408AB2" w14:textId="2FA55FB8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Sesizările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natură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pot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depuse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scris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adresa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e-mail: </w:t>
      </w:r>
      <w:hyperlink r:id="rId17" w:history="1">
        <w:r w:rsidR="00D937A4" w:rsidRPr="000E43A3">
          <w:rPr>
            <w:rStyle w:val="Hyperlink"/>
            <w:rFonts w:ascii="Roboto" w:eastAsia="Times New Roman" w:hAnsi="Roboto" w:cs="Times New Roman"/>
            <w:b/>
            <w:bCs/>
            <w:kern w:val="0"/>
            <w:sz w:val="19"/>
            <w:szCs w:val="19"/>
            <w:shd w:val="clear" w:color="auto" w:fill="F2F2F2"/>
            <w:lang w:val="en-US"/>
            <w14:ligatures w14:val="none"/>
          </w:rPr>
          <w:t>contact@efortuna.ro</w:t>
        </w:r>
      </w:hyperlink>
      <w:r w:rsidRPr="007C7EE7">
        <w:rPr>
          <w:rFonts w:ascii="Calibri" w:eastAsia="Times New Roman" w:hAnsi="Calibri" w:cs="Calibri"/>
          <w:kern w:val="0"/>
          <w:sz w:val="24"/>
          <w:lang w:val="ro-RO"/>
          <w14:ligatures w14:val="none"/>
        </w:rPr>
        <w:t xml:space="preserve">, până la data de </w:t>
      </w:r>
      <w:r w:rsidR="0082671C">
        <w:rPr>
          <w:rFonts w:ascii="Calibri" w:eastAsia="Times New Roman" w:hAnsi="Calibri" w:cs="Calibri"/>
          <w:kern w:val="0"/>
          <w:sz w:val="24"/>
          <w:highlight w:val="yellow"/>
          <w:lang w:val="en-GB"/>
          <w14:ligatures w14:val="none"/>
        </w:rPr>
        <w:t>09</w:t>
      </w:r>
      <w:r w:rsidR="00D937A4" w:rsidRPr="00D937A4">
        <w:rPr>
          <w:rFonts w:ascii="Calibri" w:eastAsia="Times New Roman" w:hAnsi="Calibri" w:cs="Calibri"/>
          <w:kern w:val="0"/>
          <w:sz w:val="24"/>
          <w:highlight w:val="yellow"/>
          <w:lang w:val="en-GB"/>
          <w14:ligatures w14:val="none"/>
        </w:rPr>
        <w:t xml:space="preserve"> </w:t>
      </w:r>
      <w:proofErr w:type="spellStart"/>
      <w:r w:rsidR="0082671C">
        <w:rPr>
          <w:rFonts w:ascii="Calibri" w:eastAsia="Times New Roman" w:hAnsi="Calibri" w:cs="Calibri"/>
          <w:kern w:val="0"/>
          <w:sz w:val="24"/>
          <w:highlight w:val="yellow"/>
          <w:lang w:val="en-GB"/>
          <w14:ligatures w14:val="none"/>
        </w:rPr>
        <w:t>mai</w:t>
      </w:r>
      <w:proofErr w:type="spellEnd"/>
      <w:r w:rsidRPr="00D937A4">
        <w:rPr>
          <w:rFonts w:ascii="Calibri" w:eastAsia="Times New Roman" w:hAnsi="Calibri" w:cs="Calibri"/>
          <w:kern w:val="0"/>
          <w:sz w:val="24"/>
          <w:highlight w:val="yellow"/>
          <w:lang w:val="en-GB"/>
          <w14:ligatures w14:val="none"/>
        </w:rPr>
        <w:t xml:space="preserve"> 2025</w:t>
      </w:r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.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După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această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mai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lua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considerare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nicio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astfel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sesizare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.</w:t>
      </w:r>
    </w:p>
    <w:p w14:paraId="2815C13B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 xml:space="preserve"> 14: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>Forța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>majoră</w:t>
      </w:r>
      <w:proofErr w:type="spellEnd"/>
    </w:p>
    <w:p w14:paraId="65A2C3DB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scopul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“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>forță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4"/>
          <w:lang w:val="en-GB"/>
          <w14:ligatures w14:val="none"/>
        </w:rPr>
        <w:t>majoră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”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înțelege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act,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eveniment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situație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extraordinară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insurmontabilă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imprevizibilă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respectiv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care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controlată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evitată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înlăturată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remediată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prevăzută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către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-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inclusiv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imposibilitatea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din motive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independente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voința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-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cărei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apariție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duce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imposibilitatea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a-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îndeplini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unele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dintre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toate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obligațiile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conformitate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prezentul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.</w:t>
      </w:r>
    </w:p>
    <w:p w14:paraId="30409714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Dacă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situație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forță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majoră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împiedică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întârzie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total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parțial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continuarea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exonerat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răspunderea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privind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îndeplinirea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obligațiilor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sale.</w:t>
      </w:r>
    </w:p>
    <w:p w14:paraId="38F0B109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Constituie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cazuri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foță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majoră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înțelesul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dar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fără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a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limita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acestea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următoarele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evenimente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:</w:t>
      </w:r>
    </w:p>
    <w:p w14:paraId="04C466C9" w14:textId="77777777" w:rsidR="007C7EE7" w:rsidRPr="007C7EE7" w:rsidRDefault="007C7EE7" w:rsidP="007C7EE7">
      <w:pPr>
        <w:numPr>
          <w:ilvl w:val="2"/>
          <w:numId w:val="8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Pierderea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bazelor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date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conțin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datele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de contact 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.</w:t>
      </w:r>
    </w:p>
    <w:p w14:paraId="7DA7EF8D" w14:textId="77777777" w:rsidR="007C7EE7" w:rsidRPr="007C7EE7" w:rsidRDefault="007C7EE7" w:rsidP="007C7EE7">
      <w:pPr>
        <w:numPr>
          <w:ilvl w:val="2"/>
          <w:numId w:val="8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Avarierea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sistemului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informatic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stocare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datelor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/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alocare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.</w:t>
      </w:r>
    </w:p>
    <w:p w14:paraId="2E9DFFD1" w14:textId="77777777" w:rsidR="007C7EE7" w:rsidRPr="007C7EE7" w:rsidRDefault="007C7EE7" w:rsidP="007C7EE7">
      <w:pPr>
        <w:numPr>
          <w:ilvl w:val="2"/>
          <w:numId w:val="8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GB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Tentative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fraudare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Campaniei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orice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mijloace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GB"/>
          <w14:ligatures w14:val="none"/>
        </w:rPr>
        <w:t>.</w:t>
      </w:r>
    </w:p>
    <w:p w14:paraId="7E6BB7AF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bookmarkStart w:id="0" w:name="_Hlk107824627"/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15: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Încetarea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Campaniei</w:t>
      </w:r>
      <w:proofErr w:type="spellEnd"/>
    </w:p>
    <w:p w14:paraId="0572AEB6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înceta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înainte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termen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următoarele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:</w:t>
      </w:r>
    </w:p>
    <w:p w14:paraId="1BA53298" w14:textId="77777777" w:rsidR="007C7EE7" w:rsidRPr="007C7EE7" w:rsidRDefault="007C7EE7" w:rsidP="007C7EE7">
      <w:pPr>
        <w:numPr>
          <w:ilvl w:val="2"/>
          <w:numId w:val="9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decide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sens.</w:t>
      </w:r>
      <w:proofErr w:type="spellEnd"/>
    </w:p>
    <w:p w14:paraId="2B92A6B8" w14:textId="77777777" w:rsidR="007C7EE7" w:rsidRPr="007C7EE7" w:rsidRDefault="007C7EE7" w:rsidP="007C7EE7">
      <w:pPr>
        <w:numPr>
          <w:ilvl w:val="2"/>
          <w:numId w:val="9"/>
        </w:numPr>
        <w:spacing w:before="40" w:after="160" w:line="259" w:lineRule="auto"/>
        <w:ind w:left="1440" w:hanging="360"/>
        <w:jc w:val="both"/>
        <w:outlineLvl w:val="2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forță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majoră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3412AED8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Încetarea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Companiei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înainte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termen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făcută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publică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aceleași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mijloace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fost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adusă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cunoștința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publicului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Campania.</w:t>
      </w:r>
    </w:p>
    <w:bookmarkEnd w:id="0"/>
    <w:p w14:paraId="4BCA71AE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16: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Litigii</w:t>
      </w:r>
      <w:proofErr w:type="spellEnd"/>
    </w:p>
    <w:p w14:paraId="3077F88D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Orice dispute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apărute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între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Campanie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soluționate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pe cale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amiabilă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aceasta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nu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posibilă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fi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supuse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spre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soluționare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instanțelor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judecătorești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române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competente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la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sediul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conformitate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cu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prevederile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legislației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române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058718FC" w14:textId="77777777" w:rsidR="007C7EE7" w:rsidRPr="007C7EE7" w:rsidRDefault="007C7EE7" w:rsidP="007C7EE7">
      <w:pPr>
        <w:spacing w:before="240" w:line="259" w:lineRule="auto"/>
        <w:ind w:left="432" w:hanging="432"/>
        <w:jc w:val="both"/>
        <w:outlineLvl w:val="0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Secțiunea</w:t>
      </w:r>
      <w:proofErr w:type="spellEnd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 xml:space="preserve"> 17: Alte </w:t>
      </w:r>
      <w:proofErr w:type="spellStart"/>
      <w:r w:rsidRPr="007C7EE7"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  <w:t>prevederi</w:t>
      </w:r>
      <w:proofErr w:type="spellEnd"/>
    </w:p>
    <w:p w14:paraId="2AD63445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Deciziile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privind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Campania,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durata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acesteia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căreia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adresează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acordarea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sunt finale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și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aplicabile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tuturor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Participanților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76A001CC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Premiile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neacordate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rămâne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posesia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Organizatorului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putând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dispună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de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acestea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mod liber,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maniera pe care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consideră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necesară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sau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potrivită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intereselor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sale.</w:t>
      </w:r>
    </w:p>
    <w:p w14:paraId="7371DAEE" w14:textId="77777777" w:rsidR="007C7EE7" w:rsidRPr="007C7EE7" w:rsidRDefault="007C7EE7" w:rsidP="007C7EE7">
      <w:pPr>
        <w:numPr>
          <w:ilvl w:val="1"/>
          <w:numId w:val="0"/>
        </w:numPr>
        <w:spacing w:before="40" w:line="259" w:lineRule="auto"/>
        <w:ind w:left="576" w:hanging="576"/>
        <w:jc w:val="both"/>
        <w:outlineLvl w:val="1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cazul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o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anumită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prevedere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a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prezentului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Regulament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este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declarată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nulă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,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celelelalte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prevederi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rămân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valabile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măsura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în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care pot produce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efecte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  <w:proofErr w:type="spellStart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juridice</w:t>
      </w:r>
      <w:proofErr w:type="spellEnd"/>
      <w:r w:rsidRPr="007C7EE7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. </w:t>
      </w:r>
    </w:p>
    <w:p w14:paraId="2858BDA2" w14:textId="0E3C3174" w:rsidR="31189A4F" w:rsidRDefault="31189A4F" w:rsidP="31189A4F"/>
    <w:sectPr w:rsidR="31189A4F" w:rsidSect="003B6F3E">
      <w:footerReference w:type="default" r:id="rId18"/>
      <w:pgSz w:w="11901" w:h="16817"/>
      <w:pgMar w:top="1134" w:right="1134" w:bottom="135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4212C" w14:textId="77777777" w:rsidR="001D56F6" w:rsidRDefault="001D56F6" w:rsidP="00D75702">
      <w:r>
        <w:separator/>
      </w:r>
    </w:p>
  </w:endnote>
  <w:endnote w:type="continuationSeparator" w:id="0">
    <w:p w14:paraId="0F008243" w14:textId="77777777" w:rsidR="001D56F6" w:rsidRDefault="001D56F6" w:rsidP="00D7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 Walsheim Pro">
    <w:panose1 w:val="00000500000000000000"/>
    <w:charset w:val="4D"/>
    <w:family w:val="auto"/>
    <w:pitch w:val="variable"/>
    <w:sig w:usb0="00000207" w:usb1="00000001" w:usb2="00000000" w:usb3="00000000" w:csb0="00000097" w:csb1="00000000"/>
    <w:embedRegular r:id="rId1" w:fontKey="{5339170C-4269-4E60-A5F7-D9E76870E0BE}"/>
    <w:embedBold r:id="rId2" w:fontKey="{F5CA0222-3E6A-4A7A-AA60-8115F7D3A667}"/>
    <w:embedItalic r:id="rId3" w:fontKey="{6EDAEC19-879C-4884-ABCA-A1D6E5A3ED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GT Walsheim Pro Ultra Bold">
    <w:panose1 w:val="00000A00000000000000"/>
    <w:charset w:val="4D"/>
    <w:family w:val="auto"/>
    <w:pitch w:val="variable"/>
    <w:sig w:usb0="00000207" w:usb1="00000001" w:usb2="00000000" w:usb3="00000000" w:csb0="00000097" w:csb1="00000000"/>
    <w:embedBold r:id="rId4" w:fontKey="{195EE03F-EC49-4C15-B406-4A93E4FF6A08}"/>
  </w:font>
  <w:font w:name="Times New Roman (Headings CS)">
    <w:altName w:val="Times New Roman"/>
    <w:charset w:val="00"/>
    <w:family w:val="roman"/>
    <w:pitch w:val="default"/>
  </w:font>
  <w:font w:name="GT Walsheim Pro Black">
    <w:panose1 w:val="00000900000000000000"/>
    <w:charset w:val="4D"/>
    <w:family w:val="auto"/>
    <w:pitch w:val="variable"/>
    <w:sig w:usb0="00000207" w:usb1="00000001" w:usb2="00000000" w:usb3="00000000" w:csb0="00000097" w:csb1="00000000"/>
    <w:embedBold r:id="rId5" w:fontKey="{964BAF16-B8A5-4DAF-9672-47C60192C967}"/>
  </w:font>
  <w:font w:name="GT Walsheim Pro Bold">
    <w:panose1 w:val="00000800000000000000"/>
    <w:charset w:val="4D"/>
    <w:family w:val="auto"/>
    <w:pitch w:val="variable"/>
    <w:sig w:usb0="00000207" w:usb1="00000001" w:usb2="00000000" w:usb3="00000000" w:csb0="00000097" w:csb1="00000000"/>
    <w:embedBold r:id="rId6" w:fontKey="{094D505E-B935-440E-A1CE-A921E2D28F73}"/>
    <w:embedBoldItalic r:id="rId7" w:fontKey="{CBB802D9-6B5A-468F-B323-53ED3376B782}"/>
  </w:font>
  <w:font w:name="GT Walsheim Pro Medium">
    <w:panose1 w:val="00000600000000000000"/>
    <w:charset w:val="4D"/>
    <w:family w:val="auto"/>
    <w:pitch w:val="variable"/>
    <w:sig w:usb0="00000207" w:usb1="00000001" w:usb2="00000000" w:usb3="00000000" w:csb0="00000097" w:csb1="00000000"/>
    <w:embedItalic r:id="rId8" w:fontKey="{DDA5AC0B-7D12-4797-B262-6445FDCC9C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9A2359D-77B1-45C1-B2DD-F76D9FAD1D86}"/>
    <w:embedBold r:id="rId10" w:fontKey="{A13FD0FF-147C-4593-84E2-6E31C93B0EC6}"/>
    <w:embedItalic r:id="rId11" w:fontKey="{389921CC-1A44-46AE-BC5C-84CD8B57CDE7}"/>
    <w:embedBoldItalic r:id="rId12" w:fontKey="{AC531FC1-0FD3-49A2-8771-A4B22ECC6E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C468D3E-160D-41B8-94E1-725BFFFA716D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4" w:fontKey="{96F45CE8-907E-4B77-9B4B-14279F54DE4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5" w:fontKey="{157D6978-BC25-4524-ABC9-440618DCF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A6A6A6"/>
        <w:sz w:val="20"/>
        <w:szCs w:val="20"/>
      </w:rPr>
      <w:id w:val="-1405222954"/>
      <w:docPartObj>
        <w:docPartGallery w:val="Page Numbers (Bottom of Page)"/>
        <w:docPartUnique/>
      </w:docPartObj>
    </w:sdtPr>
    <w:sdtContent>
      <w:p w14:paraId="71A4B9BC" w14:textId="77777777" w:rsidR="00036EE1" w:rsidRPr="007C7EE7" w:rsidRDefault="00036EE1" w:rsidP="00036EE1">
        <w:pPr>
          <w:pStyle w:val="Footer"/>
          <w:framePr w:w="671" w:wrap="none" w:vAnchor="text" w:hAnchor="page" w:x="10149" w:y="-291"/>
          <w:jc w:val="right"/>
          <w:rPr>
            <w:rStyle w:val="PageNumber"/>
            <w:color w:val="A6A6A6"/>
            <w:sz w:val="20"/>
            <w:szCs w:val="20"/>
          </w:rPr>
        </w:pPr>
        <w:r w:rsidRPr="007C7EE7">
          <w:rPr>
            <w:rStyle w:val="PageNumber"/>
            <w:color w:val="A6A6A6"/>
            <w:sz w:val="20"/>
            <w:szCs w:val="20"/>
          </w:rPr>
          <w:fldChar w:fldCharType="begin"/>
        </w:r>
        <w:r w:rsidRPr="007C7EE7">
          <w:rPr>
            <w:rStyle w:val="PageNumber"/>
            <w:color w:val="A6A6A6"/>
            <w:sz w:val="20"/>
            <w:szCs w:val="20"/>
          </w:rPr>
          <w:instrText xml:space="preserve"> PAGE </w:instrText>
        </w:r>
        <w:r w:rsidRPr="007C7EE7">
          <w:rPr>
            <w:rStyle w:val="PageNumber"/>
            <w:color w:val="A6A6A6"/>
            <w:sz w:val="20"/>
            <w:szCs w:val="20"/>
          </w:rPr>
          <w:fldChar w:fldCharType="separate"/>
        </w:r>
        <w:r w:rsidRPr="007C7EE7">
          <w:rPr>
            <w:rStyle w:val="PageNumber"/>
            <w:color w:val="A6A6A6"/>
            <w:sz w:val="20"/>
            <w:szCs w:val="20"/>
          </w:rPr>
          <w:t>2</w:t>
        </w:r>
        <w:r w:rsidRPr="007C7EE7">
          <w:rPr>
            <w:rStyle w:val="PageNumber"/>
            <w:color w:val="A6A6A6"/>
            <w:sz w:val="20"/>
            <w:szCs w:val="20"/>
          </w:rPr>
          <w:fldChar w:fldCharType="end"/>
        </w:r>
      </w:p>
    </w:sdtContent>
  </w:sdt>
  <w:p w14:paraId="57765D27" w14:textId="77777777" w:rsidR="00036EE1" w:rsidRDefault="00036EE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25613C" wp14:editId="1C0FED00">
              <wp:simplePos x="0" y="0"/>
              <wp:positionH relativeFrom="column">
                <wp:posOffset>-330125</wp:posOffset>
              </wp:positionH>
              <wp:positionV relativeFrom="paragraph">
                <wp:posOffset>30181</wp:posOffset>
              </wp:positionV>
              <wp:extent cx="6797407" cy="556260"/>
              <wp:effectExtent l="0" t="0" r="3810" b="0"/>
              <wp:wrapNone/>
              <wp:docPr id="189349735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7407" cy="556260"/>
                        <a:chOff x="9681" y="0"/>
                        <a:chExt cx="6797407" cy="556260"/>
                      </a:xfrm>
                    </wpg:grpSpPr>
                    <wpg:grpSp>
                      <wpg:cNvPr id="1279726466" name="Group 2"/>
                      <wpg:cNvGrpSpPr/>
                      <wpg:grpSpPr>
                        <a:xfrm>
                          <a:off x="9681" y="100361"/>
                          <a:ext cx="6797407" cy="222250"/>
                          <a:chOff x="9681" y="0"/>
                          <a:chExt cx="6797407" cy="222250"/>
                        </a:xfrm>
                      </wpg:grpSpPr>
                      <pic:pic xmlns:pic="http://schemas.openxmlformats.org/drawingml/2006/picture">
                        <pic:nvPicPr>
                          <pic:cNvPr id="11493188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196"/>
                          <a:stretch/>
                        </pic:blipFill>
                        <pic:spPr>
                          <a:xfrm>
                            <a:off x="9681" y="0"/>
                            <a:ext cx="909202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5827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553" y="0"/>
                            <a:ext cx="343535" cy="2222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05308675" name="Text Box 4"/>
                      <wps:cNvSpPr txBox="1"/>
                      <wps:spPr>
                        <a:xfrm>
                          <a:off x="1034768" y="0"/>
                          <a:ext cx="16637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4806F" w14:textId="77777777" w:rsidR="003B6F3E" w:rsidRPr="007C7EE7" w:rsidRDefault="00472561" w:rsidP="007966F5">
                            <w:pPr>
                              <w:rPr>
                                <w:color w:val="A6A6A6"/>
                                <w:sz w:val="11"/>
                                <w:szCs w:val="10"/>
                              </w:rPr>
                            </w:pPr>
                            <w:r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t xml:space="preserve">FORTUNA GAME </w:t>
                            </w:r>
                            <w:r w:rsidR="007966F5"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t>a.s.</w:t>
                            </w:r>
                            <w:r w:rsidR="007966F5"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br/>
                              <w:t>Italská 2584/69, Vinohrady, 120 00 Praha 2</w:t>
                            </w:r>
                          </w:p>
                          <w:p w14:paraId="2A03E74D" w14:textId="2CB3A7B9" w:rsidR="00036EE1" w:rsidRPr="007C7EE7" w:rsidRDefault="003B6F3E" w:rsidP="007966F5">
                            <w:pPr>
                              <w:rPr>
                                <w:color w:val="A6A6A6"/>
                                <w:sz w:val="11"/>
                                <w:szCs w:val="10"/>
                              </w:rPr>
                            </w:pPr>
                            <w:r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t>Zapsaná v:</w:t>
                            </w:r>
                            <w:r w:rsidR="007966F5"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t xml:space="preserve"> Městský soud v Praze</w:t>
                            </w:r>
                            <w:r w:rsidR="007966F5"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br/>
                              <w:t xml:space="preserve">B 944/MSPH, </w:t>
                            </w:r>
                            <w:r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t>DIČ</w:t>
                            </w:r>
                            <w:r w:rsidR="007966F5"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t>: CZ43003575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819163" name="Text Box 4"/>
                      <wps:cNvSpPr txBox="1"/>
                      <wps:spPr>
                        <a:xfrm>
                          <a:off x="3419380" y="0"/>
                          <a:ext cx="16637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43F85" w14:textId="77777777" w:rsidR="00036EE1" w:rsidRPr="007C7EE7" w:rsidRDefault="007966F5" w:rsidP="00036EE1">
                            <w:pPr>
                              <w:rPr>
                                <w:color w:val="A6A6A6"/>
                                <w:sz w:val="11"/>
                                <w:szCs w:val="10"/>
                              </w:rPr>
                            </w:pPr>
                            <w:r w:rsidRPr="007C7EE7">
                              <w:rPr>
                                <w:color w:val="A6A6A6"/>
                                <w:sz w:val="11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25613C" id="Group 1" o:spid="_x0000_s1026" style="position:absolute;margin-left:-26pt;margin-top:2.4pt;width:535.25pt;height:43.8pt;z-index:251659264;mso-width-relative:margin" coordorigin="96" coordsize="67974,55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">
              <v:group id="Group 2" o:spid="_x0000_s1027" style="position:absolute;left:96;top:1003;width:67974;height:2223" coordorigin="96" coordsize="67974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96;width:9092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">
                  <v:imagedata r:id="rId3" o:title="" cropright="38795f"/>
                </v:shape>
                <v:shape id="Picture 1" o:spid="_x0000_s1029" type="#_x0000_t75" style="position:absolute;left:64635;width:3435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">
                  <v:imagedata r:id="rId4" o:title="" recolortarget="#363636 [1449]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10347;width:1663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" filled="f" stroked="f" strokeweight=".5pt">
                <v:textbox>
                  <w:txbxContent>
                    <w:p w14:paraId="5AA4806F" w14:textId="77777777" w:rsidR="003B6F3E" w:rsidRPr="007C7EE7" w:rsidRDefault="00472561" w:rsidP="007966F5">
                      <w:pPr>
                        <w:rPr>
                          <w:color w:val="A6A6A6"/>
                          <w:sz w:val="11"/>
                          <w:szCs w:val="10"/>
                        </w:rPr>
                      </w:pPr>
                      <w:r w:rsidRPr="007C7EE7">
                        <w:rPr>
                          <w:color w:val="A6A6A6"/>
                          <w:sz w:val="11"/>
                          <w:szCs w:val="10"/>
                        </w:rPr>
                        <w:t xml:space="preserve">FORTUNA GAME </w:t>
                      </w:r>
                      <w:r w:rsidR="007966F5" w:rsidRPr="007C7EE7">
                        <w:rPr>
                          <w:color w:val="A6A6A6"/>
                          <w:sz w:val="11"/>
                          <w:szCs w:val="10"/>
                        </w:rPr>
                        <w:t>a.s.</w:t>
                      </w:r>
                      <w:r w:rsidR="007966F5" w:rsidRPr="007C7EE7">
                        <w:rPr>
                          <w:color w:val="A6A6A6"/>
                          <w:sz w:val="11"/>
                          <w:szCs w:val="10"/>
                        </w:rPr>
                        <w:br/>
                        <w:t>Italská 2584/69, Vinohrady, 120 00 Praha 2</w:t>
                      </w:r>
                    </w:p>
                    <w:p w14:paraId="2A03E74D" w14:textId="2CB3A7B9" w:rsidR="00036EE1" w:rsidRPr="007C7EE7" w:rsidRDefault="003B6F3E" w:rsidP="007966F5">
                      <w:pPr>
                        <w:rPr>
                          <w:color w:val="A6A6A6"/>
                          <w:sz w:val="11"/>
                          <w:szCs w:val="10"/>
                        </w:rPr>
                      </w:pPr>
                      <w:r w:rsidRPr="007C7EE7">
                        <w:rPr>
                          <w:color w:val="A6A6A6"/>
                          <w:sz w:val="11"/>
                          <w:szCs w:val="10"/>
                        </w:rPr>
                        <w:t>Zapsaná v:</w:t>
                      </w:r>
                      <w:r w:rsidR="007966F5" w:rsidRPr="007C7EE7">
                        <w:rPr>
                          <w:color w:val="A6A6A6"/>
                          <w:sz w:val="11"/>
                          <w:szCs w:val="10"/>
                        </w:rPr>
                        <w:t xml:space="preserve"> Městský soud v Praze</w:t>
                      </w:r>
                      <w:r w:rsidR="007966F5" w:rsidRPr="007C7EE7">
                        <w:rPr>
                          <w:color w:val="A6A6A6"/>
                          <w:sz w:val="11"/>
                          <w:szCs w:val="10"/>
                        </w:rPr>
                        <w:br/>
                        <w:t xml:space="preserve">B 944/MSPH, </w:t>
                      </w:r>
                      <w:r w:rsidRPr="007C7EE7">
                        <w:rPr>
                          <w:color w:val="A6A6A6"/>
                          <w:sz w:val="11"/>
                          <w:szCs w:val="10"/>
                        </w:rPr>
                        <w:t>DIČ</w:t>
                      </w:r>
                      <w:r w:rsidR="007966F5" w:rsidRPr="007C7EE7">
                        <w:rPr>
                          <w:color w:val="A6A6A6"/>
                          <w:sz w:val="11"/>
                          <w:szCs w:val="10"/>
                        </w:rPr>
                        <w:t>: CZ43003575</w:t>
                      </w:r>
                    </w:p>
                  </w:txbxContent>
                </v:textbox>
              </v:shape>
              <v:shape id="Text Box 4" o:spid="_x0000_s1031" type="#_x0000_t202" style="position:absolute;left:34193;width:1663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" filled="f" stroked="f" strokeweight=".5pt">
                <v:textbox>
                  <w:txbxContent>
                    <w:p w14:paraId="48443F85" w14:textId="77777777" w:rsidR="00036EE1" w:rsidRPr="007C7EE7" w:rsidRDefault="007966F5" w:rsidP="00036EE1">
                      <w:pPr>
                        <w:rPr>
                          <w:color w:val="A6A6A6"/>
                          <w:sz w:val="11"/>
                          <w:szCs w:val="10"/>
                        </w:rPr>
                      </w:pPr>
                      <w:r w:rsidRPr="007C7EE7">
                        <w:rPr>
                          <w:color w:val="A6A6A6"/>
                          <w:sz w:val="11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ADEBE" w14:textId="77777777" w:rsidR="001D56F6" w:rsidRDefault="001D56F6" w:rsidP="00D75702">
      <w:r>
        <w:separator/>
      </w:r>
    </w:p>
  </w:footnote>
  <w:footnote w:type="continuationSeparator" w:id="0">
    <w:p w14:paraId="470272BF" w14:textId="77777777" w:rsidR="001D56F6" w:rsidRDefault="001D56F6" w:rsidP="00D75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D3A51"/>
    <w:multiLevelType w:val="multilevel"/>
    <w:tmpl w:val="04F8FA6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04F15FC"/>
    <w:multiLevelType w:val="multilevel"/>
    <w:tmpl w:val="180607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4C3585E"/>
    <w:multiLevelType w:val="multilevel"/>
    <w:tmpl w:val="8F9E1E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BDF15B0"/>
    <w:multiLevelType w:val="hybridMultilevel"/>
    <w:tmpl w:val="6D34F2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D1951"/>
    <w:multiLevelType w:val="hybridMultilevel"/>
    <w:tmpl w:val="DF12670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BE7096B"/>
    <w:multiLevelType w:val="hybridMultilevel"/>
    <w:tmpl w:val="12BC2DB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6C733EC"/>
    <w:multiLevelType w:val="hybridMultilevel"/>
    <w:tmpl w:val="553EA452"/>
    <w:lvl w:ilvl="0" w:tplc="0409001B">
      <w:start w:val="1"/>
      <w:numFmt w:val="lowerRoman"/>
      <w:lvlText w:val="%1."/>
      <w:lvlJc w:val="righ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" w15:restartNumberingAfterBreak="0">
    <w:nsid w:val="67F919A7"/>
    <w:multiLevelType w:val="multilevel"/>
    <w:tmpl w:val="848C5B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0BB057A"/>
    <w:multiLevelType w:val="multilevel"/>
    <w:tmpl w:val="8548A1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A52786C"/>
    <w:multiLevelType w:val="multilevel"/>
    <w:tmpl w:val="3E6E4C2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FD0252A"/>
    <w:multiLevelType w:val="hybridMultilevel"/>
    <w:tmpl w:val="7222F898"/>
    <w:lvl w:ilvl="0" w:tplc="9436501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72649346">
    <w:abstractNumId w:val="4"/>
  </w:num>
  <w:num w:numId="2" w16cid:durableId="736250623">
    <w:abstractNumId w:val="5"/>
  </w:num>
  <w:num w:numId="3" w16cid:durableId="1837071154">
    <w:abstractNumId w:val="9"/>
  </w:num>
  <w:num w:numId="4" w16cid:durableId="379793285">
    <w:abstractNumId w:val="2"/>
  </w:num>
  <w:num w:numId="5" w16cid:durableId="1497577205">
    <w:abstractNumId w:val="3"/>
  </w:num>
  <w:num w:numId="6" w16cid:durableId="103355544">
    <w:abstractNumId w:val="0"/>
  </w:num>
  <w:num w:numId="7" w16cid:durableId="1553344278">
    <w:abstractNumId w:val="8"/>
  </w:num>
  <w:num w:numId="8" w16cid:durableId="472262178">
    <w:abstractNumId w:val="1"/>
  </w:num>
  <w:num w:numId="9" w16cid:durableId="1157266302">
    <w:abstractNumId w:val="7"/>
  </w:num>
  <w:num w:numId="10" w16cid:durableId="2030259503">
    <w:abstractNumId w:val="10"/>
  </w:num>
  <w:num w:numId="11" w16cid:durableId="13477114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3E"/>
    <w:rsid w:val="00033EFE"/>
    <w:rsid w:val="00036EE1"/>
    <w:rsid w:val="000F1C43"/>
    <w:rsid w:val="00102D97"/>
    <w:rsid w:val="00135AF6"/>
    <w:rsid w:val="00162597"/>
    <w:rsid w:val="001C1D41"/>
    <w:rsid w:val="001C4075"/>
    <w:rsid w:val="001D56F6"/>
    <w:rsid w:val="001F72AB"/>
    <w:rsid w:val="002337B8"/>
    <w:rsid w:val="002815B1"/>
    <w:rsid w:val="002B351F"/>
    <w:rsid w:val="002D06C9"/>
    <w:rsid w:val="002E6237"/>
    <w:rsid w:val="00333B2B"/>
    <w:rsid w:val="00347F2E"/>
    <w:rsid w:val="00367680"/>
    <w:rsid w:val="00383CA7"/>
    <w:rsid w:val="003958B4"/>
    <w:rsid w:val="003B189C"/>
    <w:rsid w:val="003B54B2"/>
    <w:rsid w:val="003B6F3E"/>
    <w:rsid w:val="003C51A5"/>
    <w:rsid w:val="003D1EB5"/>
    <w:rsid w:val="00417479"/>
    <w:rsid w:val="00433C8C"/>
    <w:rsid w:val="00472561"/>
    <w:rsid w:val="004C5BF6"/>
    <w:rsid w:val="004D00FD"/>
    <w:rsid w:val="005005C1"/>
    <w:rsid w:val="0051339E"/>
    <w:rsid w:val="00571C25"/>
    <w:rsid w:val="00584F54"/>
    <w:rsid w:val="005C41F1"/>
    <w:rsid w:val="005E2372"/>
    <w:rsid w:val="0061789E"/>
    <w:rsid w:val="006278D1"/>
    <w:rsid w:val="0064398D"/>
    <w:rsid w:val="006A7DE1"/>
    <w:rsid w:val="006E2BAE"/>
    <w:rsid w:val="00766623"/>
    <w:rsid w:val="0077307A"/>
    <w:rsid w:val="00773DEA"/>
    <w:rsid w:val="007966F5"/>
    <w:rsid w:val="007A0F80"/>
    <w:rsid w:val="007C7EE7"/>
    <w:rsid w:val="007F4A3E"/>
    <w:rsid w:val="007F5435"/>
    <w:rsid w:val="008034B5"/>
    <w:rsid w:val="0082671C"/>
    <w:rsid w:val="00837925"/>
    <w:rsid w:val="00867599"/>
    <w:rsid w:val="008767CB"/>
    <w:rsid w:val="008C1AFE"/>
    <w:rsid w:val="008D052B"/>
    <w:rsid w:val="009428FD"/>
    <w:rsid w:val="00957C41"/>
    <w:rsid w:val="009B2E27"/>
    <w:rsid w:val="009C01AB"/>
    <w:rsid w:val="00A17348"/>
    <w:rsid w:val="00A22159"/>
    <w:rsid w:val="00A30272"/>
    <w:rsid w:val="00A673B2"/>
    <w:rsid w:val="00A8282E"/>
    <w:rsid w:val="00AF2923"/>
    <w:rsid w:val="00B12F66"/>
    <w:rsid w:val="00B37C24"/>
    <w:rsid w:val="00B60981"/>
    <w:rsid w:val="00B64866"/>
    <w:rsid w:val="00B863A0"/>
    <w:rsid w:val="00BA52D0"/>
    <w:rsid w:val="00BE00FA"/>
    <w:rsid w:val="00C57464"/>
    <w:rsid w:val="00CA3695"/>
    <w:rsid w:val="00CB189D"/>
    <w:rsid w:val="00D75702"/>
    <w:rsid w:val="00D92FF4"/>
    <w:rsid w:val="00D937A4"/>
    <w:rsid w:val="00DA72E3"/>
    <w:rsid w:val="00DE0765"/>
    <w:rsid w:val="00DE3487"/>
    <w:rsid w:val="00E96E67"/>
    <w:rsid w:val="00EA0B96"/>
    <w:rsid w:val="00EA426B"/>
    <w:rsid w:val="00F0134F"/>
    <w:rsid w:val="00F02948"/>
    <w:rsid w:val="00F17412"/>
    <w:rsid w:val="00F217EE"/>
    <w:rsid w:val="00F67C67"/>
    <w:rsid w:val="00FB547E"/>
    <w:rsid w:val="31189A4F"/>
    <w:rsid w:val="42932AAB"/>
    <w:rsid w:val="77ED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DE779"/>
  <w15:chartTrackingRefBased/>
  <w15:docId w15:val="{633AF877-33DA-4AB1-93AB-4A0C20EC3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T Walsheim Pro" w:eastAsiaTheme="minorHAnsi" w:hAnsi="GT Walsheim Pro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82E"/>
    <w:rPr>
      <w:sz w:val="22"/>
      <w:lang w:val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98D"/>
    <w:pPr>
      <w:keepNext/>
      <w:keepLines/>
      <w:spacing w:before="240"/>
      <w:outlineLvl w:val="0"/>
    </w:pPr>
    <w:rPr>
      <w:rFonts w:ascii="GT Walsheim Pro Ultra Bold" w:eastAsiaTheme="majorEastAsia" w:hAnsi="GT Walsheim Pro Ultra Bold" w:cs="Times New Roman (Headings CS)"/>
      <w:b/>
      <w:caps/>
      <w:color w:val="000000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98D"/>
    <w:pPr>
      <w:keepNext/>
      <w:keepLines/>
      <w:spacing w:before="40"/>
      <w:outlineLvl w:val="1"/>
    </w:pPr>
    <w:rPr>
      <w:rFonts w:ascii="GT Walsheim Pro Black" w:eastAsiaTheme="majorEastAsia" w:hAnsi="GT Walsheim Pro Black" w:cs="Times New Roman (Headings CS)"/>
      <w:b/>
      <w:caps/>
      <w:color w:val="000000" w:themeColor="text2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98D"/>
    <w:pPr>
      <w:keepNext/>
      <w:keepLines/>
      <w:spacing w:before="40"/>
      <w:outlineLvl w:val="2"/>
    </w:pPr>
    <w:rPr>
      <w:rFonts w:ascii="GT Walsheim Pro Bold" w:eastAsiaTheme="majorEastAsia" w:hAnsi="GT Walsheim Pro Bold" w:cs="Times New Roman (Headings CS)"/>
      <w:b/>
      <w:caps/>
      <w:color w:val="FFDA00" w:themeColor="background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398D"/>
    <w:pPr>
      <w:keepNext/>
      <w:keepLines/>
      <w:spacing w:before="40"/>
      <w:outlineLvl w:val="3"/>
    </w:pPr>
    <w:rPr>
      <w:rFonts w:ascii="GT Walsheim Pro Bold" w:eastAsiaTheme="majorEastAsia" w:hAnsi="GT Walsheim Pro Bold" w:cs="Times New Roman (Headings CS)"/>
      <w:b/>
      <w:iCs/>
      <w:caps/>
      <w:color w:val="FFDA00" w:themeColor="background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282E"/>
    <w:pPr>
      <w:keepNext/>
      <w:keepLines/>
      <w:spacing w:before="40"/>
      <w:outlineLvl w:val="4"/>
    </w:pPr>
    <w:rPr>
      <w:rFonts w:ascii="GT Walsheim Pro Bold" w:eastAsiaTheme="majorEastAsia" w:hAnsi="GT Walsheim Pro Bold" w:cs="Times New Roman (Headings CS)"/>
      <w:b/>
      <w:caps/>
      <w:color w:val="000000" w:themeColor="text2" w:themeShade="80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282E"/>
    <w:pPr>
      <w:keepNext/>
      <w:keepLines/>
      <w:spacing w:before="40"/>
      <w:outlineLvl w:val="5"/>
    </w:pPr>
    <w:rPr>
      <w:rFonts w:ascii="GT Walsheim Pro Bold" w:eastAsiaTheme="majorEastAsia" w:hAnsi="GT Walsheim Pro Bold" w:cs="Times New Roman (Headings CS)"/>
      <w:b/>
      <w:i/>
      <w:caps/>
      <w:color w:val="000000" w:themeColor="text2" w:themeShade="80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4398D"/>
    <w:pPr>
      <w:keepNext/>
      <w:keepLines/>
      <w:spacing w:before="40"/>
      <w:outlineLvl w:val="6"/>
    </w:pPr>
    <w:rPr>
      <w:rFonts w:ascii="GT Walsheim Pro Bold" w:eastAsiaTheme="majorEastAsia" w:hAnsi="GT Walsheim Pro Bold" w:cs="Times New Roman (Headings CS)"/>
      <w:b/>
      <w:iCs/>
      <w:caps/>
      <w:color w:val="806D00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4398D"/>
    <w:pPr>
      <w:keepNext/>
      <w:keepLines/>
      <w:spacing w:before="40"/>
      <w:outlineLvl w:val="7"/>
    </w:pPr>
    <w:rPr>
      <w:rFonts w:ascii="GT Walsheim Pro Bold" w:eastAsiaTheme="majorEastAsia" w:hAnsi="GT Walsheim Pro Bold" w:cs="Times New Roman (Headings CS)"/>
      <w:b/>
      <w:i/>
      <w:caps/>
      <w:color w:val="806D00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4398D"/>
    <w:pPr>
      <w:keepNext/>
      <w:keepLines/>
      <w:spacing w:before="40"/>
      <w:outlineLvl w:val="8"/>
    </w:pPr>
    <w:rPr>
      <w:rFonts w:ascii="GT Walsheim Pro Bold" w:eastAsiaTheme="majorEastAsia" w:hAnsi="GT Walsheim Pro Bold" w:cs="Times New Roman (Headings CS)"/>
      <w:b/>
      <w:iCs/>
      <w:cap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98D"/>
    <w:rPr>
      <w:rFonts w:ascii="GT Walsheim Pro Ultra Bold" w:eastAsiaTheme="majorEastAsia" w:hAnsi="GT Walsheim Pro Ultra Bold" w:cs="Times New Roman (Headings CS)"/>
      <w:b/>
      <w:caps/>
      <w:color w:val="000000" w:themeColor="text2"/>
      <w:sz w:val="4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4398D"/>
    <w:rPr>
      <w:rFonts w:ascii="GT Walsheim Pro Black" w:eastAsiaTheme="majorEastAsia" w:hAnsi="GT Walsheim Pro Black" w:cs="Times New Roman (Headings CS)"/>
      <w:b/>
      <w:caps/>
      <w:color w:val="000000" w:themeColor="text2"/>
      <w:sz w:val="40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4398D"/>
    <w:pPr>
      <w:contextualSpacing/>
    </w:pPr>
    <w:rPr>
      <w:rFonts w:ascii="GT Walsheim Pro Ultra Bold" w:eastAsiaTheme="majorEastAsia" w:hAnsi="GT Walsheim Pro Ultra Bold" w:cs="Times New Roman (Headings CS)"/>
      <w:b/>
      <w:caps/>
      <w:color w:val="000000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98D"/>
    <w:rPr>
      <w:rFonts w:ascii="GT Walsheim Pro Ultra Bold" w:eastAsiaTheme="majorEastAsia" w:hAnsi="GT Walsheim Pro Ultra Bold" w:cs="Times New Roman (Headings CS)"/>
      <w:b/>
      <w:caps/>
      <w:color w:val="000000" w:themeColor="text2"/>
      <w:spacing w:val="-10"/>
      <w:kern w:val="28"/>
      <w:sz w:val="72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57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702"/>
  </w:style>
  <w:style w:type="paragraph" w:styleId="Footer">
    <w:name w:val="footer"/>
    <w:basedOn w:val="Normal"/>
    <w:link w:val="FooterChar"/>
    <w:uiPriority w:val="99"/>
    <w:unhideWhenUsed/>
    <w:rsid w:val="00D757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702"/>
  </w:style>
  <w:style w:type="paragraph" w:styleId="NoSpacing">
    <w:name w:val="No Spacing"/>
    <w:uiPriority w:val="1"/>
    <w:qFormat/>
    <w:rsid w:val="00D75702"/>
  </w:style>
  <w:style w:type="character" w:customStyle="1" w:styleId="Heading3Char">
    <w:name w:val="Heading 3 Char"/>
    <w:basedOn w:val="DefaultParagraphFont"/>
    <w:link w:val="Heading3"/>
    <w:uiPriority w:val="9"/>
    <w:rsid w:val="0064398D"/>
    <w:rPr>
      <w:rFonts w:ascii="GT Walsheim Pro Bold" w:eastAsiaTheme="majorEastAsia" w:hAnsi="GT Walsheim Pro Bold" w:cs="Times New Roman (Headings CS)"/>
      <w:b/>
      <w:caps/>
      <w:color w:val="FFDA00" w:themeColor="background2"/>
      <w:sz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4398D"/>
    <w:rPr>
      <w:rFonts w:ascii="GT Walsheim Pro Bold" w:eastAsiaTheme="majorEastAsia" w:hAnsi="GT Walsheim Pro Bold" w:cs="Times New Roman (Headings CS)"/>
      <w:b/>
      <w:iCs/>
      <w:caps/>
      <w:color w:val="FFDA00" w:themeColor="background2"/>
      <w:sz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8282E"/>
    <w:rPr>
      <w:rFonts w:ascii="GT Walsheim Pro Bold" w:eastAsiaTheme="majorEastAsia" w:hAnsi="GT Walsheim Pro Bold" w:cs="Times New Roman (Headings CS)"/>
      <w:b/>
      <w:caps/>
      <w:color w:val="000000" w:themeColor="text2" w:themeShade="8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8282E"/>
    <w:rPr>
      <w:rFonts w:ascii="GT Walsheim Pro Bold" w:eastAsiaTheme="majorEastAsia" w:hAnsi="GT Walsheim Pro Bold" w:cs="Times New Roman (Headings CS)"/>
      <w:b/>
      <w:i/>
      <w:caps/>
      <w:color w:val="000000" w:themeColor="text2" w:themeShade="8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64398D"/>
    <w:rPr>
      <w:rFonts w:ascii="GT Walsheim Pro Bold" w:eastAsiaTheme="majorEastAsia" w:hAnsi="GT Walsheim Pro Bold" w:cs="Times New Roman (Headings CS)"/>
      <w:b/>
      <w:iCs/>
      <w:caps/>
      <w:color w:val="806D00" w:themeColor="background2" w:themeShade="8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64398D"/>
    <w:rPr>
      <w:rFonts w:ascii="GT Walsheim Pro Bold" w:eastAsiaTheme="majorEastAsia" w:hAnsi="GT Walsheim Pro Bold" w:cs="Times New Roman (Headings CS)"/>
      <w:b/>
      <w:i/>
      <w:caps/>
      <w:color w:val="806D00" w:themeColor="background2" w:themeShade="80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64398D"/>
    <w:rPr>
      <w:rFonts w:ascii="GT Walsheim Pro Bold" w:eastAsiaTheme="majorEastAsia" w:hAnsi="GT Walsheim Pro Bold" w:cs="Times New Roman (Headings CS)"/>
      <w:b/>
      <w:iCs/>
      <w:caps/>
      <w:color w:val="272727" w:themeColor="text1" w:themeTint="D8"/>
      <w:sz w:val="21"/>
      <w:szCs w:val="21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398D"/>
    <w:pPr>
      <w:outlineLvl w:val="9"/>
    </w:pPr>
    <w:rPr>
      <w:rFonts w:ascii="GT Walsheim Pro Bold" w:hAnsi="GT Walsheim Pro Bold"/>
      <w:color w:val="000000" w:themeColor="text2" w:themeShade="80"/>
      <w:sz w:val="32"/>
    </w:rPr>
  </w:style>
  <w:style w:type="paragraph" w:styleId="EnvelopeAddress">
    <w:name w:val="envelope address"/>
    <w:basedOn w:val="Normal"/>
    <w:uiPriority w:val="99"/>
    <w:semiHidden/>
    <w:unhideWhenUsed/>
    <w:rsid w:val="0064398D"/>
    <w:pPr>
      <w:framePr w:w="7920" w:h="1980" w:hRule="exact" w:hSpace="180" w:wrap="auto" w:hAnchor="page" w:xAlign="center" w:yAlign="bottom"/>
      <w:ind w:left="2880"/>
    </w:pPr>
    <w:rPr>
      <w:rFonts w:ascii="GT Walsheim Pro Bold" w:eastAsiaTheme="majorEastAsia" w:hAnsi="GT Walsheim Pro Bold" w:cstheme="majorBidi"/>
      <w:b/>
    </w:rPr>
  </w:style>
  <w:style w:type="paragraph" w:styleId="EnvelopeReturn">
    <w:name w:val="envelope return"/>
    <w:basedOn w:val="Normal"/>
    <w:uiPriority w:val="99"/>
    <w:semiHidden/>
    <w:unhideWhenUsed/>
    <w:rsid w:val="0064398D"/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4398D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4398D"/>
    <w:rPr>
      <w:rFonts w:ascii="GT Walsheim Pro Bold" w:eastAsiaTheme="majorEastAsia" w:hAnsi="GT Walsheim Pro Bold" w:cs="Times New Roman (Headings CS)"/>
      <w:b/>
      <w:bCs/>
      <w:cap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439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GT Walsheim Pro Bold" w:eastAsiaTheme="majorEastAsia" w:hAnsi="GT Walsheim Pro Bold" w:cs="Times New Roman (Headings CS)"/>
      <w:b/>
      <w:caps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4398D"/>
    <w:rPr>
      <w:rFonts w:ascii="GT Walsheim Pro Bold" w:eastAsiaTheme="majorEastAsia" w:hAnsi="GT Walsheim Pro Bold" w:cs="Times New Roman (Headings CS)"/>
      <w:b/>
      <w:caps/>
      <w:shd w:val="pct20" w:color="auto" w:fill="auto"/>
      <w:lang w:val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64398D"/>
    <w:pPr>
      <w:spacing w:before="120"/>
    </w:pPr>
    <w:rPr>
      <w:rFonts w:ascii="GT Walsheim Pro Bold" w:eastAsiaTheme="majorEastAsia" w:hAnsi="GT Walsheim Pro Bold" w:cs="Times New Roman (Headings CS)"/>
      <w:b/>
      <w:bCs/>
      <w:caps/>
    </w:rPr>
  </w:style>
  <w:style w:type="character" w:styleId="Strong">
    <w:name w:val="Strong"/>
    <w:basedOn w:val="DefaultParagraphFont"/>
    <w:uiPriority w:val="22"/>
    <w:qFormat/>
    <w:rsid w:val="00102D97"/>
    <w:rPr>
      <w:rFonts w:ascii="GT Walsheim Pro Black" w:hAnsi="GT Walsheim Pro Black"/>
      <w:b/>
      <w:bCs/>
      <w:i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D9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2D97"/>
    <w:rPr>
      <w:rFonts w:eastAsiaTheme="minorEastAsia" w:cstheme="minorBidi"/>
      <w:color w:val="5A5A5A" w:themeColor="text1" w:themeTint="A5"/>
      <w:spacing w:val="15"/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qFormat/>
    <w:rsid w:val="00102D9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02D9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02D97"/>
    <w:rPr>
      <w:i/>
      <w:iCs/>
      <w:color w:val="FEF099" w:themeColor="accent1"/>
    </w:rPr>
  </w:style>
  <w:style w:type="character" w:styleId="BookTitle">
    <w:name w:val="Book Title"/>
    <w:basedOn w:val="DefaultParagraphFont"/>
    <w:uiPriority w:val="33"/>
    <w:qFormat/>
    <w:rsid w:val="00102D97"/>
    <w:rPr>
      <w:rFonts w:ascii="GT Walsheim Pro Medium" w:hAnsi="GT Walsheim Pro Medium"/>
      <w:b w:val="0"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02D97"/>
    <w:pPr>
      <w:spacing w:after="200"/>
    </w:pPr>
    <w:rPr>
      <w:i/>
      <w:iCs/>
      <w:color w:val="000000" w:themeColor="text2"/>
      <w:sz w:val="18"/>
      <w:szCs w:val="18"/>
    </w:rPr>
  </w:style>
  <w:style w:type="table" w:styleId="TableGrid">
    <w:name w:val="Table Grid"/>
    <w:basedOn w:val="TableNormal"/>
    <w:uiPriority w:val="39"/>
    <w:rsid w:val="0010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02D97"/>
    <w:tblPr>
      <w:tblStyleRowBandSize w:val="1"/>
      <w:tblStyleColBandSize w:val="1"/>
      <w:tblBorders>
        <w:top w:val="single" w:sz="4" w:space="0" w:color="FEF5C1" w:themeColor="accent1" w:themeTint="99"/>
        <w:left w:val="single" w:sz="4" w:space="0" w:color="FEF5C1" w:themeColor="accent1" w:themeTint="99"/>
        <w:bottom w:val="single" w:sz="4" w:space="0" w:color="FEF5C1" w:themeColor="accent1" w:themeTint="99"/>
        <w:right w:val="single" w:sz="4" w:space="0" w:color="FEF5C1" w:themeColor="accent1" w:themeTint="99"/>
        <w:insideH w:val="single" w:sz="4" w:space="0" w:color="FEF5C1" w:themeColor="accent1" w:themeTint="99"/>
        <w:insideV w:val="single" w:sz="4" w:space="0" w:color="FEF5C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F099" w:themeColor="accent1"/>
          <w:left w:val="single" w:sz="4" w:space="0" w:color="FEF099" w:themeColor="accent1"/>
          <w:bottom w:val="single" w:sz="4" w:space="0" w:color="FEF099" w:themeColor="accent1"/>
          <w:right w:val="single" w:sz="4" w:space="0" w:color="FEF099" w:themeColor="accent1"/>
          <w:insideH w:val="nil"/>
          <w:insideV w:val="nil"/>
        </w:tcBorders>
        <w:shd w:val="clear" w:color="auto" w:fill="FEF099" w:themeFill="accent1"/>
      </w:tcPr>
    </w:tblStylePr>
    <w:tblStylePr w:type="lastRow">
      <w:rPr>
        <w:b/>
        <w:bCs/>
      </w:rPr>
      <w:tblPr/>
      <w:tcPr>
        <w:tcBorders>
          <w:top w:val="double" w:sz="4" w:space="0" w:color="FEF0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EA" w:themeFill="accent1" w:themeFillTint="33"/>
      </w:tcPr>
    </w:tblStylePr>
    <w:tblStylePr w:type="band1Horz">
      <w:tblPr/>
      <w:tcPr>
        <w:shd w:val="clear" w:color="auto" w:fill="FEFBE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02D97"/>
    <w:tblPr>
      <w:tblStyleRowBandSize w:val="1"/>
      <w:tblStyleColBandSize w:val="1"/>
      <w:tblBorders>
        <w:top w:val="single" w:sz="4" w:space="0" w:color="FFEA75" w:themeColor="accent2" w:themeTint="99"/>
        <w:left w:val="single" w:sz="4" w:space="0" w:color="FFEA75" w:themeColor="accent2" w:themeTint="99"/>
        <w:bottom w:val="single" w:sz="4" w:space="0" w:color="FFEA75" w:themeColor="accent2" w:themeTint="99"/>
        <w:right w:val="single" w:sz="4" w:space="0" w:color="FFEA75" w:themeColor="accent2" w:themeTint="99"/>
        <w:insideH w:val="single" w:sz="4" w:space="0" w:color="FFEA75" w:themeColor="accent2" w:themeTint="99"/>
        <w:insideV w:val="single" w:sz="4" w:space="0" w:color="FFE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E19" w:themeColor="accent2"/>
          <w:left w:val="single" w:sz="4" w:space="0" w:color="FFDE19" w:themeColor="accent2"/>
          <w:bottom w:val="single" w:sz="4" w:space="0" w:color="FFDE19" w:themeColor="accent2"/>
          <w:right w:val="single" w:sz="4" w:space="0" w:color="FFDE19" w:themeColor="accent2"/>
          <w:insideH w:val="nil"/>
          <w:insideV w:val="nil"/>
        </w:tcBorders>
        <w:shd w:val="clear" w:color="auto" w:fill="FFDE19" w:themeFill="accent2"/>
      </w:tcPr>
    </w:tblStylePr>
    <w:tblStylePr w:type="lastRow">
      <w:rPr>
        <w:b/>
        <w:bCs/>
      </w:rPr>
      <w:tblPr/>
      <w:tcPr>
        <w:tcBorders>
          <w:top w:val="double" w:sz="4" w:space="0" w:color="FFDE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8D1" w:themeFill="accent2" w:themeFillTint="33"/>
      </w:tcPr>
    </w:tblStylePr>
    <w:tblStylePr w:type="band1Horz">
      <w:tblPr/>
      <w:tcPr>
        <w:shd w:val="clear" w:color="auto" w:fill="FFF8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02D97"/>
    <w:tblPr>
      <w:tblStyleRowBandSize w:val="1"/>
      <w:tblStyleColBandSize w:val="1"/>
      <w:tblBorders>
        <w:top w:val="single" w:sz="4" w:space="0" w:color="FFE550" w:themeColor="accent3" w:themeTint="99"/>
        <w:left w:val="single" w:sz="4" w:space="0" w:color="FFE550" w:themeColor="accent3" w:themeTint="99"/>
        <w:bottom w:val="single" w:sz="4" w:space="0" w:color="FFE550" w:themeColor="accent3" w:themeTint="99"/>
        <w:right w:val="single" w:sz="4" w:space="0" w:color="FFE550" w:themeColor="accent3" w:themeTint="99"/>
        <w:insideH w:val="single" w:sz="4" w:space="0" w:color="FFE550" w:themeColor="accent3" w:themeTint="99"/>
        <w:insideV w:val="single" w:sz="4" w:space="0" w:color="FFE55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BC00" w:themeColor="accent3"/>
          <w:left w:val="single" w:sz="4" w:space="0" w:color="DBBC00" w:themeColor="accent3"/>
          <w:bottom w:val="single" w:sz="4" w:space="0" w:color="DBBC00" w:themeColor="accent3"/>
          <w:right w:val="single" w:sz="4" w:space="0" w:color="DBBC00" w:themeColor="accent3"/>
          <w:insideH w:val="nil"/>
          <w:insideV w:val="nil"/>
        </w:tcBorders>
        <w:shd w:val="clear" w:color="auto" w:fill="DBBC00" w:themeFill="accent3"/>
      </w:tcPr>
    </w:tblStylePr>
    <w:tblStylePr w:type="lastRow">
      <w:rPr>
        <w:b/>
        <w:bCs/>
      </w:rPr>
      <w:tblPr/>
      <w:tcPr>
        <w:tcBorders>
          <w:top w:val="double" w:sz="4" w:space="0" w:color="DBBC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4" w:themeFill="accent3" w:themeFillTint="33"/>
      </w:tcPr>
    </w:tblStylePr>
    <w:tblStylePr w:type="band1Horz">
      <w:tblPr/>
      <w:tcPr>
        <w:shd w:val="clear" w:color="auto" w:fill="FFF6C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02D97"/>
    <w:tblPr>
      <w:tblStyleRowBandSize w:val="1"/>
      <w:tblStyleColBandSize w:val="1"/>
      <w:tblBorders>
        <w:top w:val="single" w:sz="4" w:space="0" w:color="D3CFB9" w:themeColor="accent4" w:themeTint="99"/>
        <w:left w:val="single" w:sz="4" w:space="0" w:color="D3CFB9" w:themeColor="accent4" w:themeTint="99"/>
        <w:bottom w:val="single" w:sz="4" w:space="0" w:color="D3CFB9" w:themeColor="accent4" w:themeTint="99"/>
        <w:right w:val="single" w:sz="4" w:space="0" w:color="D3CFB9" w:themeColor="accent4" w:themeTint="99"/>
        <w:insideH w:val="single" w:sz="4" w:space="0" w:color="D3CFB9" w:themeColor="accent4" w:themeTint="99"/>
        <w:insideV w:val="single" w:sz="4" w:space="0" w:color="D3CFB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B08C" w:themeColor="accent4"/>
          <w:left w:val="single" w:sz="4" w:space="0" w:color="B6B08C" w:themeColor="accent4"/>
          <w:bottom w:val="single" w:sz="4" w:space="0" w:color="B6B08C" w:themeColor="accent4"/>
          <w:right w:val="single" w:sz="4" w:space="0" w:color="B6B08C" w:themeColor="accent4"/>
          <w:insideH w:val="nil"/>
          <w:insideV w:val="nil"/>
        </w:tcBorders>
        <w:shd w:val="clear" w:color="auto" w:fill="B6B08C" w:themeFill="accent4"/>
      </w:tcPr>
    </w:tblStylePr>
    <w:tblStylePr w:type="lastRow">
      <w:rPr>
        <w:b/>
        <w:bCs/>
      </w:rPr>
      <w:tblPr/>
      <w:tcPr>
        <w:tcBorders>
          <w:top w:val="double" w:sz="4" w:space="0" w:color="B6B0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7" w:themeFill="accent4" w:themeFillTint="33"/>
      </w:tcPr>
    </w:tblStylePr>
    <w:tblStylePr w:type="band1Horz">
      <w:tblPr/>
      <w:tcPr>
        <w:shd w:val="clear" w:color="auto" w:fill="F0EF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02D97"/>
    <w:tblPr>
      <w:tblStyleRowBandSize w:val="1"/>
      <w:tblStyleColBandSize w:val="1"/>
      <w:tblBorders>
        <w:top w:val="single" w:sz="4" w:space="0" w:color="C0BB9B" w:themeColor="accent5" w:themeTint="99"/>
        <w:left w:val="single" w:sz="4" w:space="0" w:color="C0BB9B" w:themeColor="accent5" w:themeTint="99"/>
        <w:bottom w:val="single" w:sz="4" w:space="0" w:color="C0BB9B" w:themeColor="accent5" w:themeTint="99"/>
        <w:right w:val="single" w:sz="4" w:space="0" w:color="C0BB9B" w:themeColor="accent5" w:themeTint="99"/>
        <w:insideH w:val="single" w:sz="4" w:space="0" w:color="C0BB9B" w:themeColor="accent5" w:themeTint="99"/>
        <w:insideV w:val="single" w:sz="4" w:space="0" w:color="C0BB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8C5D" w:themeColor="accent5"/>
          <w:left w:val="single" w:sz="4" w:space="0" w:color="938C5D" w:themeColor="accent5"/>
          <w:bottom w:val="single" w:sz="4" w:space="0" w:color="938C5D" w:themeColor="accent5"/>
          <w:right w:val="single" w:sz="4" w:space="0" w:color="938C5D" w:themeColor="accent5"/>
          <w:insideH w:val="nil"/>
          <w:insideV w:val="nil"/>
        </w:tcBorders>
        <w:shd w:val="clear" w:color="auto" w:fill="938C5D" w:themeFill="accent5"/>
      </w:tcPr>
    </w:tblStylePr>
    <w:tblStylePr w:type="lastRow">
      <w:rPr>
        <w:b/>
        <w:bCs/>
      </w:rPr>
      <w:tblPr/>
      <w:tcPr>
        <w:tcBorders>
          <w:top w:val="double" w:sz="4" w:space="0" w:color="938C5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DD" w:themeFill="accent5" w:themeFillTint="33"/>
      </w:tcPr>
    </w:tblStylePr>
    <w:tblStylePr w:type="band1Horz">
      <w:tblPr/>
      <w:tcPr>
        <w:shd w:val="clear" w:color="auto" w:fill="EAE8DD" w:themeFill="accent5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036EE1"/>
  </w:style>
  <w:style w:type="character" w:styleId="Hyperlink">
    <w:name w:val="Hyperlink"/>
    <w:basedOn w:val="DefaultParagraphFont"/>
    <w:uiPriority w:val="99"/>
    <w:unhideWhenUsed/>
    <w:rsid w:val="007C7EE7"/>
    <w:rPr>
      <w:color w:val="DBBC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7EE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F72AB"/>
    <w:rPr>
      <w:sz w:val="22"/>
      <w:lang w:val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6A7DE1"/>
    <w:rPr>
      <w:color w:val="B6B0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efortunaro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efortunaro/" TargetMode="External"/><Relationship Id="rId17" Type="http://schemas.openxmlformats.org/officeDocument/2006/relationships/hyperlink" Target="mailto:contact@efortuna.r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ntact@efortuna.r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efortunaro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ntact@efortuna.ro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ntact@efortuna.r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nat\Downloads\Fortuna%20CZ%20Blank%20Generic.dotx" TargetMode="External"/></Relationships>
</file>

<file path=word/theme/theme1.xml><?xml version="1.0" encoding="utf-8"?>
<a:theme xmlns:a="http://schemas.openxmlformats.org/drawingml/2006/main" name="FEG 2023">
  <a:themeElements>
    <a:clrScheme name="FORTUNA">
      <a:dk1>
        <a:srgbClr val="000000"/>
      </a:dk1>
      <a:lt1>
        <a:srgbClr val="FFFFFF"/>
      </a:lt1>
      <a:dk2>
        <a:srgbClr val="000000"/>
      </a:dk2>
      <a:lt2>
        <a:srgbClr val="FFDA00"/>
      </a:lt2>
      <a:accent1>
        <a:srgbClr val="FEF099"/>
      </a:accent1>
      <a:accent2>
        <a:srgbClr val="FFDE19"/>
      </a:accent2>
      <a:accent3>
        <a:srgbClr val="DBBC00"/>
      </a:accent3>
      <a:accent4>
        <a:srgbClr val="B6B08C"/>
      </a:accent4>
      <a:accent5>
        <a:srgbClr val="938C5D"/>
      </a:accent5>
      <a:accent6>
        <a:srgbClr val="797979"/>
      </a:accent6>
      <a:hlink>
        <a:srgbClr val="DBBC00"/>
      </a:hlink>
      <a:folHlink>
        <a:srgbClr val="B6B08C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FEG 2023" id="{37747B55-2C86-A246-A917-E1A7F478DDC2}" vid="{2B35F810-C347-674D-A583-AB91CF97B35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2D26A2D924049B06121169C08226B" ma:contentTypeVersion="15" ma:contentTypeDescription="Create a new document." ma:contentTypeScope="" ma:versionID="cc0c861d1a2afe0d5e19447560a6338b">
  <xsd:schema xmlns:xsd="http://www.w3.org/2001/XMLSchema" xmlns:xs="http://www.w3.org/2001/XMLSchema" xmlns:p="http://schemas.microsoft.com/office/2006/metadata/properties" xmlns:ns2="d4d32dcb-029e-435b-8f13-dd913b96143b" xmlns:ns3="a94a40a6-6c5d-4f74-ab40-4bde3a75ed43" targetNamespace="http://schemas.microsoft.com/office/2006/metadata/properties" ma:root="true" ma:fieldsID="bbd0f669e1a01da6718689fd4f763fb6" ns2:_="" ns3:_="">
    <xsd:import namespace="d4d32dcb-029e-435b-8f13-dd913b96143b"/>
    <xsd:import namespace="a94a40a6-6c5d-4f74-ab40-4bde3a75ed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32dcb-029e-435b-8f13-dd913b9614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ce94109-088e-43e7-bd1e-d288338819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a40a6-6c5d-4f74-ab40-4bde3a75ed4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193009b-87dc-4816-8713-c212c1d3eb1f}" ma:internalName="TaxCatchAll" ma:showField="CatchAllData" ma:web="a94a40a6-6c5d-4f74-ab40-4bde3a75ed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d32dcb-029e-435b-8f13-dd913b96143b">
      <Terms xmlns="http://schemas.microsoft.com/office/infopath/2007/PartnerControls"/>
    </lcf76f155ced4ddcb4097134ff3c332f>
    <TaxCatchAll xmlns="a94a40a6-6c5d-4f74-ab40-4bde3a75ed43" xsi:nil="true"/>
  </documentManagement>
</p:properties>
</file>

<file path=customXml/itemProps1.xml><?xml version="1.0" encoding="utf-8"?>
<ds:datastoreItem xmlns:ds="http://schemas.openxmlformats.org/officeDocument/2006/customXml" ds:itemID="{0CE4E13C-907F-2F4C-A7FB-E53F053CED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AD9B26-18B9-42C0-AB40-1E356F7D45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6E25AC-158B-4A27-8032-B17C245964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d32dcb-029e-435b-8f13-dd913b96143b"/>
    <ds:schemaRef ds:uri="a94a40a6-6c5d-4f74-ab40-4bde3a75e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7C1253-4B1E-4A3C-BC57-5625C0417414}">
  <ds:schemaRefs>
    <ds:schemaRef ds:uri="http://schemas.microsoft.com/office/2006/metadata/properties"/>
    <ds:schemaRef ds:uri="http://schemas.microsoft.com/office/infopath/2007/PartnerControls"/>
    <ds:schemaRef ds:uri="d4d32dcb-029e-435b-8f13-dd913b96143b"/>
    <ds:schemaRef ds:uri="a94a40a6-6c5d-4f74-ab40-4bde3a75ed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Fortuna CZ Blank Generic</Template>
  <TotalTime>149</TotalTime>
  <Pages>1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Machačová Natálie</dc:creator>
  <cp:keywords/>
  <dc:description/>
  <cp:lastModifiedBy>Radu Florin</cp:lastModifiedBy>
  <cp:revision>41</cp:revision>
  <dcterms:created xsi:type="dcterms:W3CDTF">2025-02-28T09:10:00Z</dcterms:created>
  <dcterms:modified xsi:type="dcterms:W3CDTF">2025-04-29T12:55:00Z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689f480-a218-42d4-ae7a-b284ddf98456_Enabled">
    <vt:lpwstr>true</vt:lpwstr>
  </property>
  <property fmtid="{D5CDD505-2E9C-101B-9397-08002B2CF9AE}" pid="3" name="MSIP_Label_3689f480-a218-42d4-ae7a-b284ddf98456_SetDate">
    <vt:lpwstr>2023-09-25T19:56:49Z</vt:lpwstr>
  </property>
  <property fmtid="{D5CDD505-2E9C-101B-9397-08002B2CF9AE}" pid="4" name="MSIP_Label_3689f480-a218-42d4-ae7a-b284ddf98456_Method">
    <vt:lpwstr>Standard</vt:lpwstr>
  </property>
  <property fmtid="{D5CDD505-2E9C-101B-9397-08002B2CF9AE}" pid="5" name="MSIP_Label_3689f480-a218-42d4-ae7a-b284ddf98456_Name">
    <vt:lpwstr>Internal</vt:lpwstr>
  </property>
  <property fmtid="{D5CDD505-2E9C-101B-9397-08002B2CF9AE}" pid="6" name="MSIP_Label_3689f480-a218-42d4-ae7a-b284ddf98456_SiteId">
    <vt:lpwstr>2acba9fe-1f29-49de-a1ee-45b3b7aff8f5</vt:lpwstr>
  </property>
  <property fmtid="{D5CDD505-2E9C-101B-9397-08002B2CF9AE}" pid="7" name="MSIP_Label_3689f480-a218-42d4-ae7a-b284ddf98456_ActionId">
    <vt:lpwstr>7c037fb8-2b80-4695-9bdb-c3fe011ac6cc</vt:lpwstr>
  </property>
  <property fmtid="{D5CDD505-2E9C-101B-9397-08002B2CF9AE}" pid="8" name="MSIP_Label_3689f480-a218-42d4-ae7a-b284ddf98456_ContentBits">
    <vt:lpwstr>0</vt:lpwstr>
  </property>
  <property fmtid="{D5CDD505-2E9C-101B-9397-08002B2CF9AE}" pid="9" name="ContentTypeId">
    <vt:lpwstr>0x0101005282D26A2D924049B06121169C08226B</vt:lpwstr>
  </property>
  <property fmtid="{D5CDD505-2E9C-101B-9397-08002B2CF9AE}" pid="10" name="MediaServiceImageTags">
    <vt:lpwstr/>
  </property>
</Properties>
</file>